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94052" w14:textId="736B9A08" w:rsidR="00FA7F83" w:rsidRDefault="00D16678">
      <w:r>
        <w:rPr>
          <w:noProof/>
        </w:rPr>
        <w:drawing>
          <wp:anchor distT="0" distB="0" distL="114300" distR="114300" simplePos="0" relativeHeight="251712512" behindDoc="0" locked="0" layoutInCell="1" allowOverlap="1" wp14:anchorId="7DDE2A4A" wp14:editId="48B51C5D">
            <wp:simplePos x="0" y="0"/>
            <wp:positionH relativeFrom="column">
              <wp:posOffset>3950374</wp:posOffset>
            </wp:positionH>
            <wp:positionV relativeFrom="paragraph">
              <wp:posOffset>-400050</wp:posOffset>
            </wp:positionV>
            <wp:extent cx="2627591" cy="808249"/>
            <wp:effectExtent l="0" t="0" r="1905" b="0"/>
            <wp:wrapNone/>
            <wp:docPr id="10" name="Picture 10" descr="Auburn University Administrative and Professional Assembl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uburn University Administrative and Professional Assembly.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3678" cy="8162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604B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695B1B6" wp14:editId="02010D6F">
                <wp:simplePos x="0" y="0"/>
                <wp:positionH relativeFrom="column">
                  <wp:posOffset>258445</wp:posOffset>
                </wp:positionH>
                <wp:positionV relativeFrom="paragraph">
                  <wp:posOffset>-156730</wp:posOffset>
                </wp:positionV>
                <wp:extent cx="6889750" cy="488315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0" cy="488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8FC418" w14:textId="77777777" w:rsidR="002B6CB5" w:rsidRPr="00E8604B" w:rsidRDefault="00C1462C" w:rsidP="00417880">
                            <w:pPr>
                              <w:rPr>
                                <w:color w:val="0B2341"/>
                                <w:spacing w:val="24"/>
                                <w:sz w:val="44"/>
                                <w:szCs w:val="44"/>
                              </w:rPr>
                            </w:pPr>
                            <w:r w:rsidRPr="00E8604B">
                              <w:rPr>
                                <w:color w:val="0B2341"/>
                                <w:spacing w:val="24"/>
                                <w:sz w:val="44"/>
                                <w:szCs w:val="44"/>
                              </w:rPr>
                              <w:t>WELCOME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95B1B6" id="_x0000_t202" coordsize="21600,21600" o:spt="202" path="m,l,21600r21600,l21600,xe">
                <v:stroke joinstyle="miter"/>
                <v:path gradientshapeok="t" o:connecttype="rect"/>
              </v:shapetype>
              <v:shape id="Text Box 48" o:spid="_x0000_s1026" type="#_x0000_t202" style="position:absolute;margin-left:20.35pt;margin-top:-12.35pt;width:542.5pt;height:38.4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" filled="f" stroked="f" strokeweight=".5pt">
                <v:textbox>
                  <w:txbxContent>
                    <w:p w14:paraId="778FC418" w14:textId="77777777" w:rsidR="002B6CB5" w:rsidRPr="00E8604B" w:rsidRDefault="00C1462C" w:rsidP="00417880">
                      <w:pPr>
                        <w:rPr>
                          <w:color w:val="0B2341"/>
                          <w:spacing w:val="24"/>
                          <w:sz w:val="44"/>
                          <w:szCs w:val="44"/>
                        </w:rPr>
                      </w:pPr>
                      <w:r w:rsidRPr="00E8604B">
                        <w:rPr>
                          <w:color w:val="0B2341"/>
                          <w:spacing w:val="24"/>
                          <w:sz w:val="44"/>
                          <w:szCs w:val="44"/>
                        </w:rPr>
                        <w:t>WELCOME</w:t>
                      </w:r>
                    </w:p>
                  </w:txbxContent>
                </v:textbox>
              </v:shape>
            </w:pict>
          </mc:Fallback>
        </mc:AlternateContent>
      </w:r>
    </w:p>
    <w:p w14:paraId="12655505" w14:textId="77777777" w:rsidR="00FA7F83" w:rsidRDefault="00FA7F83"/>
    <w:p w14:paraId="547B6261" w14:textId="77777777" w:rsidR="00FA7F83" w:rsidRDefault="00FA7F83"/>
    <w:p w14:paraId="1C79FA9B" w14:textId="77777777" w:rsidR="00FA7F83" w:rsidRDefault="00FA7F83"/>
    <w:p w14:paraId="0E8FDE35" w14:textId="77777777" w:rsidR="00FA7F83" w:rsidRDefault="00FA7F83"/>
    <w:p w14:paraId="404C5F2F" w14:textId="77777777" w:rsidR="00FA7F83" w:rsidRDefault="00C1462C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18ADD3" wp14:editId="0ED154DE">
                <wp:simplePos x="0" y="0"/>
                <wp:positionH relativeFrom="column">
                  <wp:posOffset>258445</wp:posOffset>
                </wp:positionH>
                <wp:positionV relativeFrom="paragraph">
                  <wp:posOffset>27940</wp:posOffset>
                </wp:positionV>
                <wp:extent cx="6889750" cy="48831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0" cy="488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3D0400" w14:textId="13D4EAF7" w:rsidR="007F61C0" w:rsidRPr="00887E77" w:rsidRDefault="00C93FBC" w:rsidP="00417880">
                            <w:pPr>
                              <w:rPr>
                                <w:rFonts w:ascii="Avenir Next LT Pro Demi" w:hAnsi="Avenir Next LT Pro Demi"/>
                                <w:b/>
                                <w:bCs/>
                                <w:color w:val="0B2341"/>
                                <w:spacing w:val="24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venir Next LT Pro Demi" w:hAnsi="Avenir Next LT Pro Demi"/>
                                <w:b/>
                                <w:bCs/>
                                <w:color w:val="0B2341"/>
                                <w:spacing w:val="24"/>
                                <w:sz w:val="52"/>
                                <w:szCs w:val="52"/>
                              </w:rPr>
                              <w:t>June</w:t>
                            </w:r>
                            <w:r w:rsidR="00D414A1">
                              <w:rPr>
                                <w:rFonts w:ascii="Avenir Next LT Pro Demi" w:hAnsi="Avenir Next LT Pro Demi"/>
                                <w:b/>
                                <w:bCs/>
                                <w:color w:val="0B2341"/>
                                <w:spacing w:val="24"/>
                                <w:sz w:val="52"/>
                                <w:szCs w:val="52"/>
                              </w:rPr>
                              <w:t xml:space="preserve"> A&amp;P Assembly</w:t>
                            </w:r>
                            <w:r w:rsidR="00C91B51">
                              <w:rPr>
                                <w:rFonts w:ascii="Avenir Next LT Pro Demi" w:hAnsi="Avenir Next LT Pro Demi"/>
                                <w:b/>
                                <w:bCs/>
                                <w:color w:val="0B2341"/>
                                <w:spacing w:val="24"/>
                                <w:sz w:val="52"/>
                                <w:szCs w:val="52"/>
                              </w:rPr>
                              <w:t xml:space="preserve"> Meeting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8ADD3" id="Text Box 7" o:spid="_x0000_s1027" type="#_x0000_t202" style="position:absolute;margin-left:20.35pt;margin-top:2.2pt;width:542.5pt;height:3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" filled="f" stroked="f" strokeweight=".5pt">
                <v:textbox>
                  <w:txbxContent>
                    <w:p w14:paraId="243D0400" w14:textId="13D4EAF7" w:rsidR="007F61C0" w:rsidRPr="00887E77" w:rsidRDefault="00C93FBC" w:rsidP="00417880">
                      <w:pPr>
                        <w:rPr>
                          <w:rFonts w:ascii="Avenir Next LT Pro Demi" w:hAnsi="Avenir Next LT Pro Demi"/>
                          <w:b/>
                          <w:bCs/>
                          <w:color w:val="0B2341"/>
                          <w:spacing w:val="24"/>
                          <w:sz w:val="52"/>
                          <w:szCs w:val="52"/>
                        </w:rPr>
                      </w:pPr>
                      <w:r>
                        <w:rPr>
                          <w:rFonts w:ascii="Avenir Next LT Pro Demi" w:hAnsi="Avenir Next LT Pro Demi"/>
                          <w:b/>
                          <w:bCs/>
                          <w:color w:val="0B2341"/>
                          <w:spacing w:val="24"/>
                          <w:sz w:val="52"/>
                          <w:szCs w:val="52"/>
                        </w:rPr>
                        <w:t>June</w:t>
                      </w:r>
                      <w:r w:rsidR="00D414A1">
                        <w:rPr>
                          <w:rFonts w:ascii="Avenir Next LT Pro Demi" w:hAnsi="Avenir Next LT Pro Demi"/>
                          <w:b/>
                          <w:bCs/>
                          <w:color w:val="0B2341"/>
                          <w:spacing w:val="24"/>
                          <w:sz w:val="52"/>
                          <w:szCs w:val="52"/>
                        </w:rPr>
                        <w:t xml:space="preserve"> A&amp;P Assembly</w:t>
                      </w:r>
                      <w:r w:rsidR="00C91B51">
                        <w:rPr>
                          <w:rFonts w:ascii="Avenir Next LT Pro Demi" w:hAnsi="Avenir Next LT Pro Demi"/>
                          <w:b/>
                          <w:bCs/>
                          <w:color w:val="0B2341"/>
                          <w:spacing w:val="24"/>
                          <w:sz w:val="52"/>
                          <w:szCs w:val="52"/>
                        </w:rPr>
                        <w:t xml:space="preserve"> Meeting</w:t>
                      </w:r>
                    </w:p>
                  </w:txbxContent>
                </v:textbox>
              </v:shape>
            </w:pict>
          </mc:Fallback>
        </mc:AlternateContent>
      </w:r>
    </w:p>
    <w:p w14:paraId="4CEC764D" w14:textId="77777777" w:rsidR="00FA7F83" w:rsidRDefault="00FA7F83"/>
    <w:p w14:paraId="268334DA" w14:textId="77777777" w:rsidR="00FA7F83" w:rsidRDefault="00FA7F83"/>
    <w:p w14:paraId="128F509C" w14:textId="12339FFA" w:rsidR="00FA7F83" w:rsidRDefault="00C1462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B17AA1" wp14:editId="26BA2BE3">
                <wp:simplePos x="0" y="0"/>
                <wp:positionH relativeFrom="column">
                  <wp:posOffset>258445</wp:posOffset>
                </wp:positionH>
                <wp:positionV relativeFrom="paragraph">
                  <wp:posOffset>113665</wp:posOffset>
                </wp:positionV>
                <wp:extent cx="6889750" cy="38227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0" cy="382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ED39AB" w14:textId="75E46BFA" w:rsidR="002E50BB" w:rsidRPr="00887E77" w:rsidRDefault="00C93FBC" w:rsidP="00417880">
                            <w:pPr>
                              <w:rPr>
                                <w:rFonts w:ascii="Avenir Next LT Pro Demi" w:hAnsi="Avenir Next LT Pro Demi"/>
                                <w:b/>
                                <w:bCs/>
                                <w:color w:val="0B2341"/>
                                <w:spacing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venir Next LT Pro Demi" w:hAnsi="Avenir Next LT Pro Demi"/>
                                <w:b/>
                                <w:bCs/>
                                <w:color w:val="0B2341"/>
                                <w:spacing w:val="24"/>
                                <w:sz w:val="36"/>
                                <w:szCs w:val="36"/>
                              </w:rPr>
                              <w:t>June</w:t>
                            </w:r>
                            <w:r w:rsidR="004F3C42">
                              <w:rPr>
                                <w:rFonts w:ascii="Avenir Next LT Pro Demi" w:hAnsi="Avenir Next LT Pro Demi"/>
                                <w:b/>
                                <w:bCs/>
                                <w:color w:val="0B2341"/>
                                <w:spacing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Avenir Next LT Pro Demi" w:hAnsi="Avenir Next LT Pro Demi"/>
                                <w:b/>
                                <w:bCs/>
                                <w:color w:val="0B2341"/>
                                <w:spacing w:val="24"/>
                                <w:sz w:val="36"/>
                                <w:szCs w:val="36"/>
                              </w:rPr>
                              <w:t>17</w:t>
                            </w:r>
                            <w:r w:rsidR="004F3C42">
                              <w:rPr>
                                <w:rFonts w:ascii="Avenir Next LT Pro Demi" w:hAnsi="Avenir Next LT Pro Demi"/>
                                <w:b/>
                                <w:bCs/>
                                <w:color w:val="0B2341"/>
                                <w:spacing w:val="24"/>
                                <w:sz w:val="36"/>
                                <w:szCs w:val="36"/>
                              </w:rPr>
                              <w:t>,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17AA1" id="Text Box 16" o:spid="_x0000_s1028" type="#_x0000_t202" style="position:absolute;margin-left:20.35pt;margin-top:8.95pt;width:542.5pt;height:3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" filled="f" stroked="f" strokeweight=".5pt">
                <v:textbox>
                  <w:txbxContent>
                    <w:p w14:paraId="50ED39AB" w14:textId="75E46BFA" w:rsidR="002E50BB" w:rsidRPr="00887E77" w:rsidRDefault="00C93FBC" w:rsidP="00417880">
                      <w:pPr>
                        <w:rPr>
                          <w:rFonts w:ascii="Avenir Next LT Pro Demi" w:hAnsi="Avenir Next LT Pro Demi"/>
                          <w:b/>
                          <w:bCs/>
                          <w:color w:val="0B2341"/>
                          <w:spacing w:val="24"/>
                          <w:sz w:val="36"/>
                          <w:szCs w:val="36"/>
                        </w:rPr>
                      </w:pPr>
                      <w:r>
                        <w:rPr>
                          <w:rFonts w:ascii="Avenir Next LT Pro Demi" w:hAnsi="Avenir Next LT Pro Demi"/>
                          <w:b/>
                          <w:bCs/>
                          <w:color w:val="0B2341"/>
                          <w:spacing w:val="24"/>
                          <w:sz w:val="36"/>
                          <w:szCs w:val="36"/>
                        </w:rPr>
                        <w:t>June</w:t>
                      </w:r>
                      <w:r w:rsidR="004F3C42">
                        <w:rPr>
                          <w:rFonts w:ascii="Avenir Next LT Pro Demi" w:hAnsi="Avenir Next LT Pro Demi"/>
                          <w:b/>
                          <w:bCs/>
                          <w:color w:val="0B2341"/>
                          <w:spacing w:val="24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Avenir Next LT Pro Demi" w:hAnsi="Avenir Next LT Pro Demi"/>
                          <w:b/>
                          <w:bCs/>
                          <w:color w:val="0B2341"/>
                          <w:spacing w:val="24"/>
                          <w:sz w:val="36"/>
                          <w:szCs w:val="36"/>
                        </w:rPr>
                        <w:t>17</w:t>
                      </w:r>
                      <w:r w:rsidR="004F3C42">
                        <w:rPr>
                          <w:rFonts w:ascii="Avenir Next LT Pro Demi" w:hAnsi="Avenir Next LT Pro Demi"/>
                          <w:b/>
                          <w:bCs/>
                          <w:color w:val="0B2341"/>
                          <w:spacing w:val="24"/>
                          <w:sz w:val="36"/>
                          <w:szCs w:val="36"/>
                        </w:rPr>
                        <w:t>, 2026</w:t>
                      </w:r>
                    </w:p>
                  </w:txbxContent>
                </v:textbox>
              </v:shape>
            </w:pict>
          </mc:Fallback>
        </mc:AlternateContent>
      </w:r>
    </w:p>
    <w:p w14:paraId="1F143A1B" w14:textId="4D009E6F" w:rsidR="00FA7F83" w:rsidRDefault="00FA7F83"/>
    <w:p w14:paraId="6605D195" w14:textId="63FC93A5" w:rsidR="00FA7F83" w:rsidRDefault="00FA7F83"/>
    <w:p w14:paraId="08462EAE" w14:textId="6BB8FB01" w:rsidR="00FA7F83" w:rsidRDefault="00161827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CB1F5E3" wp14:editId="2E8ABE84">
                <wp:simplePos x="0" y="0"/>
                <wp:positionH relativeFrom="margin">
                  <wp:posOffset>3505321</wp:posOffset>
                </wp:positionH>
                <wp:positionV relativeFrom="paragraph">
                  <wp:posOffset>2540</wp:posOffset>
                </wp:positionV>
                <wp:extent cx="2724150" cy="581218"/>
                <wp:effectExtent l="0" t="0" r="0" b="0"/>
                <wp:wrapNone/>
                <wp:docPr id="1789776423" name="Text Box 1789776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4150" cy="5812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90ABB6" w14:textId="445A1866" w:rsidR="006F45A5" w:rsidRDefault="0010023A" w:rsidP="006F45A5">
                            <w:pPr>
                              <w:rPr>
                                <w:rFonts w:ascii="Avenir Next LT Pro Light" w:hAnsi="Avenir Next LT Pro Light"/>
                                <w:color w:val="00102B"/>
                                <w:spacing w:val="15"/>
                              </w:rPr>
                            </w:pPr>
                            <w:r>
                              <w:rPr>
                                <w:rFonts w:ascii="Avenir Next LT Pro Light" w:hAnsi="Avenir Next LT Pro Light"/>
                                <w:color w:val="00102B"/>
                                <w:spacing w:val="15"/>
                              </w:rPr>
                              <w:t>Anna Thompson</w:t>
                            </w:r>
                          </w:p>
                          <w:p w14:paraId="494259A7" w14:textId="568F94C0" w:rsidR="00161827" w:rsidRPr="00161827" w:rsidRDefault="00161827" w:rsidP="006F45A5">
                            <w:pPr>
                              <w:rPr>
                                <w:rFonts w:ascii="Avenir Next LT Pro Light" w:hAnsi="Avenir Next LT Pro Light"/>
                                <w:i/>
                                <w:iCs/>
                                <w:color w:val="00102B"/>
                                <w:spacing w:val="15"/>
                                <w:sz w:val="20"/>
                                <w:szCs w:val="20"/>
                              </w:rPr>
                            </w:pPr>
                            <w:r w:rsidRPr="00161827">
                              <w:rPr>
                                <w:rFonts w:ascii="Avenir Next LT Pro Light" w:hAnsi="Avenir Next LT Pro Light"/>
                                <w:i/>
                                <w:iCs/>
                                <w:color w:val="00102B"/>
                                <w:spacing w:val="15"/>
                                <w:sz w:val="20"/>
                                <w:szCs w:val="20"/>
                              </w:rPr>
                              <w:t>Chair, A&amp;P Assembly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B1F5E3" id="_x0000_t202" coordsize="21600,21600" o:spt="202" path="m,l,21600r21600,l21600,xe">
                <v:stroke joinstyle="miter"/>
                <v:path gradientshapeok="t" o:connecttype="rect"/>
              </v:shapetype>
              <v:shape id="Text Box 1789776423" o:spid="_x0000_s1029" type="#_x0000_t202" style="position:absolute;margin-left:276pt;margin-top:.2pt;width:214.5pt;height:45.75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" filled="f" stroked="f" strokeweight=".5pt">
                <v:textbox>
                  <w:txbxContent>
                    <w:p w14:paraId="0F90ABB6" w14:textId="445A1866" w:rsidR="006F45A5" w:rsidRDefault="0010023A" w:rsidP="006F45A5">
                      <w:pPr>
                        <w:rPr>
                          <w:rFonts w:ascii="Avenir Next LT Pro Light" w:hAnsi="Avenir Next LT Pro Light"/>
                          <w:color w:val="00102B"/>
                          <w:spacing w:val="15"/>
                        </w:rPr>
                      </w:pPr>
                      <w:r>
                        <w:rPr>
                          <w:rFonts w:ascii="Avenir Next LT Pro Light" w:hAnsi="Avenir Next LT Pro Light"/>
                          <w:color w:val="00102B"/>
                          <w:spacing w:val="15"/>
                        </w:rPr>
                        <w:t>Anna Thompson</w:t>
                      </w:r>
                    </w:p>
                    <w:p w14:paraId="494259A7" w14:textId="568F94C0" w:rsidR="00161827" w:rsidRPr="00161827" w:rsidRDefault="00161827" w:rsidP="006F45A5">
                      <w:pPr>
                        <w:rPr>
                          <w:rFonts w:ascii="Avenir Next LT Pro Light" w:hAnsi="Avenir Next LT Pro Light"/>
                          <w:i/>
                          <w:iCs/>
                          <w:color w:val="00102B"/>
                          <w:spacing w:val="15"/>
                          <w:sz w:val="20"/>
                          <w:szCs w:val="20"/>
                        </w:rPr>
                      </w:pPr>
                      <w:r w:rsidRPr="00161827">
                        <w:rPr>
                          <w:rFonts w:ascii="Avenir Next LT Pro Light" w:hAnsi="Avenir Next LT Pro Light"/>
                          <w:i/>
                          <w:iCs/>
                          <w:color w:val="00102B"/>
                          <w:spacing w:val="15"/>
                          <w:sz w:val="20"/>
                          <w:szCs w:val="20"/>
                        </w:rPr>
                        <w:t>Chair, A&amp;P Assembly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2A81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46A4769" wp14:editId="7C850480">
                <wp:simplePos x="0" y="0"/>
                <wp:positionH relativeFrom="column">
                  <wp:posOffset>361950</wp:posOffset>
                </wp:positionH>
                <wp:positionV relativeFrom="paragraph">
                  <wp:posOffset>5080</wp:posOffset>
                </wp:positionV>
                <wp:extent cx="2997200" cy="318770"/>
                <wp:effectExtent l="0" t="0" r="0" b="5080"/>
                <wp:wrapNone/>
                <wp:docPr id="1792125609" name="Text Box 1792125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0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41B550" w14:textId="4F66DFD7" w:rsidR="006F45A5" w:rsidRPr="00887E77" w:rsidRDefault="00412A81" w:rsidP="006F45A5">
                            <w:pPr>
                              <w:rPr>
                                <w:rFonts w:ascii="Avenir Next LT Pro Demi" w:hAnsi="Avenir Next LT Pro Demi"/>
                                <w:b/>
                                <w:bCs/>
                                <w:color w:val="0B2341"/>
                                <w:spacing w:val="24"/>
                              </w:rPr>
                            </w:pPr>
                            <w:r>
                              <w:rPr>
                                <w:rFonts w:ascii="Avenir Next LT Pro Demi" w:hAnsi="Avenir Next LT Pro Demi"/>
                                <w:b/>
                                <w:bCs/>
                                <w:color w:val="0B2341"/>
                                <w:spacing w:val="24"/>
                              </w:rPr>
                              <w:t>Welcome &amp; Introductions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A4769" id="Text Box 1792125609" o:spid="_x0000_s1030" type="#_x0000_t202" style="position:absolute;margin-left:28.5pt;margin-top:.4pt;width:236pt;height:25.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" filled="f" stroked="f" strokeweight=".5pt">
                <v:textbox>
                  <w:txbxContent>
                    <w:p w14:paraId="2741B550" w14:textId="4F66DFD7" w:rsidR="006F45A5" w:rsidRPr="00887E77" w:rsidRDefault="00412A81" w:rsidP="006F45A5">
                      <w:pPr>
                        <w:rPr>
                          <w:rFonts w:ascii="Avenir Next LT Pro Demi" w:hAnsi="Avenir Next LT Pro Demi"/>
                          <w:b/>
                          <w:bCs/>
                          <w:color w:val="0B2341"/>
                          <w:spacing w:val="24"/>
                        </w:rPr>
                      </w:pPr>
                      <w:r>
                        <w:rPr>
                          <w:rFonts w:ascii="Avenir Next LT Pro Demi" w:hAnsi="Avenir Next LT Pro Demi"/>
                          <w:b/>
                          <w:bCs/>
                          <w:color w:val="0B2341"/>
                          <w:spacing w:val="24"/>
                        </w:rPr>
                        <w:t>Welcome &amp; Introductions</w:t>
                      </w:r>
                    </w:p>
                  </w:txbxContent>
                </v:textbox>
              </v:shape>
            </w:pict>
          </mc:Fallback>
        </mc:AlternateContent>
      </w:r>
    </w:p>
    <w:p w14:paraId="07796BC2" w14:textId="59A04546" w:rsidR="00FA7F83" w:rsidRDefault="009F23B2"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9DDF31A" wp14:editId="32804287">
                <wp:simplePos x="0" y="0"/>
                <wp:positionH relativeFrom="column">
                  <wp:posOffset>914400</wp:posOffset>
                </wp:positionH>
                <wp:positionV relativeFrom="paragraph">
                  <wp:posOffset>58690</wp:posOffset>
                </wp:positionV>
                <wp:extent cx="2185670" cy="248036"/>
                <wp:effectExtent l="0" t="0" r="0" b="0"/>
                <wp:wrapNone/>
                <wp:docPr id="695198467" name="Text Box 695198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5670" cy="2480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E7D7F9" w14:textId="77777777" w:rsidR="009C6159" w:rsidRDefault="009C6159" w:rsidP="009F23B2">
                            <w:pPr>
                              <w:spacing w:line="216" w:lineRule="auto"/>
                              <w:rPr>
                                <w:spacing w:val="1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10"/>
                                <w:sz w:val="20"/>
                                <w:szCs w:val="20"/>
                              </w:rPr>
                              <w:t>Call Meeting to Order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DF31A" id="Text Box 695198467" o:spid="_x0000_s1031" type="#_x0000_t202" style="position:absolute;margin-left:1in;margin-top:4.6pt;width:172.1pt;height:19.5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" filled="f" stroked="f" strokeweight=".5pt">
                <v:textbox>
                  <w:txbxContent>
                    <w:p w14:paraId="50E7D7F9" w14:textId="77777777" w:rsidR="009C6159" w:rsidRDefault="009C6159" w:rsidP="009F23B2">
                      <w:pPr>
                        <w:spacing w:line="216" w:lineRule="auto"/>
                        <w:rPr>
                          <w:spacing w:val="10"/>
                          <w:sz w:val="20"/>
                          <w:szCs w:val="20"/>
                        </w:rPr>
                      </w:pPr>
                      <w:r>
                        <w:rPr>
                          <w:spacing w:val="10"/>
                          <w:sz w:val="20"/>
                          <w:szCs w:val="20"/>
                        </w:rPr>
                        <w:t>Call Meeting to Order</w:t>
                      </w:r>
                    </w:p>
                  </w:txbxContent>
                </v:textbox>
              </v:shape>
            </w:pict>
          </mc:Fallback>
        </mc:AlternateContent>
      </w:r>
    </w:p>
    <w:p w14:paraId="58279AD6" w14:textId="7732AC2E" w:rsidR="00FA7F83" w:rsidRDefault="00FA7F83"/>
    <w:p w14:paraId="026BE7C7" w14:textId="60C2DFD7" w:rsidR="00FA7F83" w:rsidRDefault="003E136B"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B2F0253" wp14:editId="0EDE2FAE">
                <wp:simplePos x="0" y="0"/>
                <wp:positionH relativeFrom="column">
                  <wp:posOffset>3451577</wp:posOffset>
                </wp:positionH>
                <wp:positionV relativeFrom="paragraph">
                  <wp:posOffset>22931</wp:posOffset>
                </wp:positionV>
                <wp:extent cx="3141133" cy="669925"/>
                <wp:effectExtent l="0" t="0" r="0" b="0"/>
                <wp:wrapNone/>
                <wp:docPr id="1099591927" name="Text Box 10995919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1133" cy="669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BAC848" w14:textId="786C9C4F" w:rsidR="008A0605" w:rsidRDefault="003E136B" w:rsidP="008A0605">
                            <w:pPr>
                              <w:rPr>
                                <w:rFonts w:ascii="Avenir Next LT Pro Light" w:hAnsi="Avenir Next LT Pro Light"/>
                                <w:color w:val="00102B"/>
                                <w:spacing w:val="15"/>
                              </w:rPr>
                            </w:pPr>
                            <w:r>
                              <w:rPr>
                                <w:rFonts w:ascii="Avenir Next LT Pro Light" w:hAnsi="Avenir Next LT Pro Light"/>
                                <w:color w:val="00102B"/>
                                <w:spacing w:val="15"/>
                              </w:rPr>
                              <w:t>Laura Miller &amp; Kim McCracken</w:t>
                            </w:r>
                          </w:p>
                          <w:p w14:paraId="05A250DF" w14:textId="43A6B6D7" w:rsidR="008A0605" w:rsidRPr="00277DC9" w:rsidRDefault="008A0605" w:rsidP="008A0605">
                            <w:pPr>
                              <w:rPr>
                                <w:rFonts w:ascii="Avenir Next LT Pro Light" w:hAnsi="Avenir Next LT Pro Light"/>
                                <w:i/>
                                <w:iCs/>
                                <w:color w:val="00102B"/>
                                <w:spacing w:val="1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venir Next LT Pro Light" w:hAnsi="Avenir Next LT Pro Light"/>
                                <w:i/>
                                <w:iCs/>
                                <w:color w:val="00102B"/>
                                <w:spacing w:val="15"/>
                                <w:sz w:val="20"/>
                                <w:szCs w:val="20"/>
                              </w:rPr>
                              <w:t xml:space="preserve">Chair, N&amp;E </w:t>
                            </w:r>
                            <w:proofErr w:type="gramStart"/>
                            <w:r>
                              <w:rPr>
                                <w:rFonts w:ascii="Avenir Next LT Pro Light" w:hAnsi="Avenir Next LT Pro Light"/>
                                <w:i/>
                                <w:iCs/>
                                <w:color w:val="00102B"/>
                                <w:spacing w:val="15"/>
                                <w:sz w:val="20"/>
                                <w:szCs w:val="20"/>
                              </w:rPr>
                              <w:t>Committee</w:t>
                            </w:r>
                            <w:r w:rsidR="008B26FC">
                              <w:rPr>
                                <w:rFonts w:ascii="Avenir Next LT Pro Light" w:hAnsi="Avenir Next LT Pro Light"/>
                                <w:i/>
                                <w:iCs/>
                                <w:color w:val="00102B"/>
                                <w:spacing w:val="15"/>
                                <w:sz w:val="20"/>
                                <w:szCs w:val="20"/>
                              </w:rPr>
                              <w:t xml:space="preserve">  &amp;</w:t>
                            </w:r>
                            <w:proofErr w:type="gramEnd"/>
                            <w:r w:rsidR="008B26FC">
                              <w:rPr>
                                <w:rFonts w:ascii="Avenir Next LT Pro Light" w:hAnsi="Avenir Next LT Pro Light"/>
                                <w:i/>
                                <w:iCs/>
                                <w:color w:val="00102B"/>
                                <w:spacing w:val="15"/>
                                <w:sz w:val="20"/>
                                <w:szCs w:val="20"/>
                              </w:rPr>
                              <w:t xml:space="preserve">  Human Resources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2F0253" id="_x0000_t202" coordsize="21600,21600" o:spt="202" path="m,l,21600r21600,l21600,xe">
                <v:stroke joinstyle="miter"/>
                <v:path gradientshapeok="t" o:connecttype="rect"/>
              </v:shapetype>
              <v:shape id="Text Box 1099591927" o:spid="_x0000_s1032" type="#_x0000_t202" style="position:absolute;margin-left:271.8pt;margin-top:1.8pt;width:247.35pt;height:52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" filled="f" stroked="f" strokeweight=".5pt">
                <v:textbox>
                  <w:txbxContent>
                    <w:p w14:paraId="51BAC848" w14:textId="786C9C4F" w:rsidR="008A0605" w:rsidRDefault="003E136B" w:rsidP="008A0605">
                      <w:pPr>
                        <w:rPr>
                          <w:rFonts w:ascii="Avenir Next LT Pro Light" w:hAnsi="Avenir Next LT Pro Light"/>
                          <w:color w:val="00102B"/>
                          <w:spacing w:val="15"/>
                        </w:rPr>
                      </w:pPr>
                      <w:r>
                        <w:rPr>
                          <w:rFonts w:ascii="Avenir Next LT Pro Light" w:hAnsi="Avenir Next LT Pro Light"/>
                          <w:color w:val="00102B"/>
                          <w:spacing w:val="15"/>
                        </w:rPr>
                        <w:t>Laura Miller &amp; Kim McCracken</w:t>
                      </w:r>
                    </w:p>
                    <w:p w14:paraId="05A250DF" w14:textId="43A6B6D7" w:rsidR="008A0605" w:rsidRPr="00277DC9" w:rsidRDefault="008A0605" w:rsidP="008A0605">
                      <w:pPr>
                        <w:rPr>
                          <w:rFonts w:ascii="Avenir Next LT Pro Light" w:hAnsi="Avenir Next LT Pro Light"/>
                          <w:i/>
                          <w:iCs/>
                          <w:color w:val="00102B"/>
                          <w:spacing w:val="15"/>
                          <w:sz w:val="20"/>
                          <w:szCs w:val="20"/>
                        </w:rPr>
                      </w:pPr>
                      <w:r>
                        <w:rPr>
                          <w:rFonts w:ascii="Avenir Next LT Pro Light" w:hAnsi="Avenir Next LT Pro Light"/>
                          <w:i/>
                          <w:iCs/>
                          <w:color w:val="00102B"/>
                          <w:spacing w:val="15"/>
                          <w:sz w:val="20"/>
                          <w:szCs w:val="20"/>
                        </w:rPr>
                        <w:t xml:space="preserve">Chair, N&amp;E </w:t>
                      </w:r>
                      <w:proofErr w:type="gramStart"/>
                      <w:r>
                        <w:rPr>
                          <w:rFonts w:ascii="Avenir Next LT Pro Light" w:hAnsi="Avenir Next LT Pro Light"/>
                          <w:i/>
                          <w:iCs/>
                          <w:color w:val="00102B"/>
                          <w:spacing w:val="15"/>
                          <w:sz w:val="20"/>
                          <w:szCs w:val="20"/>
                        </w:rPr>
                        <w:t>Committee</w:t>
                      </w:r>
                      <w:r w:rsidR="008B26FC">
                        <w:rPr>
                          <w:rFonts w:ascii="Avenir Next LT Pro Light" w:hAnsi="Avenir Next LT Pro Light"/>
                          <w:i/>
                          <w:iCs/>
                          <w:color w:val="00102B"/>
                          <w:spacing w:val="15"/>
                          <w:sz w:val="20"/>
                          <w:szCs w:val="20"/>
                        </w:rPr>
                        <w:t xml:space="preserve">  &amp;</w:t>
                      </w:r>
                      <w:proofErr w:type="gramEnd"/>
                      <w:r w:rsidR="008B26FC">
                        <w:rPr>
                          <w:rFonts w:ascii="Avenir Next LT Pro Light" w:hAnsi="Avenir Next LT Pro Light"/>
                          <w:i/>
                          <w:iCs/>
                          <w:color w:val="00102B"/>
                          <w:spacing w:val="15"/>
                          <w:sz w:val="20"/>
                          <w:szCs w:val="20"/>
                        </w:rPr>
                        <w:t xml:space="preserve">  Human Resources</w:t>
                      </w:r>
                    </w:p>
                  </w:txbxContent>
                </v:textbox>
              </v:shape>
            </w:pict>
          </mc:Fallback>
        </mc:AlternateContent>
      </w:r>
      <w:r w:rsidR="008A0605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B454CC3" wp14:editId="4C8381C2">
                <wp:simplePos x="0" y="0"/>
                <wp:positionH relativeFrom="column">
                  <wp:posOffset>363855</wp:posOffset>
                </wp:positionH>
                <wp:positionV relativeFrom="paragraph">
                  <wp:posOffset>15240</wp:posOffset>
                </wp:positionV>
                <wp:extent cx="3327400" cy="367030"/>
                <wp:effectExtent l="0" t="0" r="0" b="0"/>
                <wp:wrapNone/>
                <wp:docPr id="1335110212" name="Text Box 1335110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7400" cy="367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530929" w14:textId="77777777" w:rsidR="008A0605" w:rsidRPr="00887E77" w:rsidRDefault="008A0605" w:rsidP="008A0605">
                            <w:pPr>
                              <w:rPr>
                                <w:rFonts w:ascii="Avenir Next LT Pro Demi" w:hAnsi="Avenir Next LT Pro Demi"/>
                                <w:b/>
                                <w:bCs/>
                                <w:color w:val="0B2341"/>
                                <w:spacing w:val="24"/>
                              </w:rPr>
                            </w:pPr>
                            <w:r>
                              <w:rPr>
                                <w:rFonts w:ascii="Avenir Next LT Pro Demi" w:hAnsi="Avenir Next LT Pro Demi"/>
                                <w:b/>
                                <w:bCs/>
                                <w:color w:val="0B2341"/>
                                <w:spacing w:val="24"/>
                              </w:rPr>
                              <w:t>A&amp;P Committee Presentation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54CC3" id="Text Box 1335110212" o:spid="_x0000_s1033" type="#_x0000_t202" style="position:absolute;margin-left:28.65pt;margin-top:1.2pt;width:262pt;height:28.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" filled="f" stroked="f" strokeweight=".5pt">
                <v:textbox>
                  <w:txbxContent>
                    <w:p w14:paraId="58530929" w14:textId="77777777" w:rsidR="008A0605" w:rsidRPr="00887E77" w:rsidRDefault="008A0605" w:rsidP="008A0605">
                      <w:pPr>
                        <w:rPr>
                          <w:rFonts w:ascii="Avenir Next LT Pro Demi" w:hAnsi="Avenir Next LT Pro Demi"/>
                          <w:b/>
                          <w:bCs/>
                          <w:color w:val="0B2341"/>
                          <w:spacing w:val="24"/>
                        </w:rPr>
                      </w:pPr>
                      <w:r>
                        <w:rPr>
                          <w:rFonts w:ascii="Avenir Next LT Pro Demi" w:hAnsi="Avenir Next LT Pro Demi"/>
                          <w:b/>
                          <w:bCs/>
                          <w:color w:val="0B2341"/>
                          <w:spacing w:val="24"/>
                        </w:rPr>
                        <w:t>A&amp;P Committee Presentation</w:t>
                      </w:r>
                    </w:p>
                  </w:txbxContent>
                </v:textbox>
              </v:shape>
            </w:pict>
          </mc:Fallback>
        </mc:AlternateContent>
      </w:r>
      <w:r w:rsidR="008A0605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CB49100" wp14:editId="3DE2F4E2">
                <wp:simplePos x="0" y="0"/>
                <wp:positionH relativeFrom="column">
                  <wp:posOffset>918845</wp:posOffset>
                </wp:positionH>
                <wp:positionV relativeFrom="paragraph">
                  <wp:posOffset>262890</wp:posOffset>
                </wp:positionV>
                <wp:extent cx="2514600" cy="318135"/>
                <wp:effectExtent l="0" t="0" r="0" b="5715"/>
                <wp:wrapNone/>
                <wp:docPr id="1157308180" name="Text Box 1157308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318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B385C4" w14:textId="64790C8C" w:rsidR="008A0605" w:rsidRDefault="008A0605" w:rsidP="008A0605">
                            <w:pPr>
                              <w:spacing w:line="216" w:lineRule="auto"/>
                              <w:rPr>
                                <w:spacing w:val="1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10"/>
                                <w:sz w:val="20"/>
                                <w:szCs w:val="20"/>
                              </w:rPr>
                              <w:t>Welfare Committee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49100" id="Text Box 1157308180" o:spid="_x0000_s1034" type="#_x0000_t202" style="position:absolute;margin-left:72.35pt;margin-top:20.7pt;width:198pt;height:25.0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" filled="f" stroked="f" strokeweight=".5pt">
                <v:textbox>
                  <w:txbxContent>
                    <w:p w14:paraId="24B385C4" w14:textId="64790C8C" w:rsidR="008A0605" w:rsidRDefault="008A0605" w:rsidP="008A0605">
                      <w:pPr>
                        <w:spacing w:line="216" w:lineRule="auto"/>
                        <w:rPr>
                          <w:spacing w:val="10"/>
                          <w:sz w:val="20"/>
                          <w:szCs w:val="20"/>
                        </w:rPr>
                      </w:pPr>
                      <w:r>
                        <w:rPr>
                          <w:spacing w:val="10"/>
                          <w:sz w:val="20"/>
                          <w:szCs w:val="20"/>
                        </w:rPr>
                        <w:t>Welfare Committee</w:t>
                      </w:r>
                    </w:p>
                  </w:txbxContent>
                </v:textbox>
              </v:shape>
            </w:pict>
          </mc:Fallback>
        </mc:AlternateContent>
      </w:r>
    </w:p>
    <w:p w14:paraId="00A75D37" w14:textId="51975612" w:rsidR="00FA7F83" w:rsidRDefault="00FA7F83"/>
    <w:p w14:paraId="2FAFC8FF" w14:textId="133FCE34" w:rsidR="00FA7F83" w:rsidRDefault="00FA7F83"/>
    <w:p w14:paraId="05BEAA16" w14:textId="29AF893F" w:rsidR="00FA7F83" w:rsidRPr="00E6399F" w:rsidRDefault="008A0605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60811A6" wp14:editId="431CBD68">
                <wp:simplePos x="0" y="0"/>
                <wp:positionH relativeFrom="page">
                  <wp:posOffset>4351020</wp:posOffset>
                </wp:positionH>
                <wp:positionV relativeFrom="paragraph">
                  <wp:posOffset>622935</wp:posOffset>
                </wp:positionV>
                <wp:extent cx="3302000" cy="669925"/>
                <wp:effectExtent l="0" t="0" r="0" b="0"/>
                <wp:wrapNone/>
                <wp:docPr id="1922814534" name="Text Box 1922814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2000" cy="669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A4B0E0" w14:textId="3066DD38" w:rsidR="00277DC9" w:rsidRDefault="004724CA" w:rsidP="00277DC9">
                            <w:pPr>
                              <w:rPr>
                                <w:rFonts w:ascii="Avenir Next LT Pro Light" w:hAnsi="Avenir Next LT Pro Light"/>
                                <w:color w:val="00102B"/>
                                <w:spacing w:val="15"/>
                              </w:rPr>
                            </w:pPr>
                            <w:r>
                              <w:rPr>
                                <w:rFonts w:ascii="Avenir Next LT Pro Light" w:hAnsi="Avenir Next LT Pro Light"/>
                                <w:color w:val="00102B"/>
                                <w:spacing w:val="15"/>
                              </w:rPr>
                              <w:t xml:space="preserve">Jill Albin-Hill &amp; </w:t>
                            </w:r>
                            <w:r w:rsidR="00130982">
                              <w:rPr>
                                <w:rFonts w:ascii="Avenir Next LT Pro Light" w:hAnsi="Avenir Next LT Pro Light"/>
                                <w:color w:val="00102B"/>
                                <w:spacing w:val="15"/>
                              </w:rPr>
                              <w:t>Hannah Carroll</w:t>
                            </w:r>
                          </w:p>
                          <w:p w14:paraId="49223620" w14:textId="1AD6759C" w:rsidR="00277DC9" w:rsidRPr="00277DC9" w:rsidRDefault="002F1586" w:rsidP="00277DC9">
                            <w:pPr>
                              <w:rPr>
                                <w:rFonts w:ascii="Avenir Next LT Pro Light" w:hAnsi="Avenir Next LT Pro Light"/>
                                <w:i/>
                                <w:iCs/>
                                <w:color w:val="00102B"/>
                                <w:spacing w:val="1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venir Next LT Pro Light" w:hAnsi="Avenir Next LT Pro Light"/>
                                <w:i/>
                                <w:iCs/>
                                <w:color w:val="00102B"/>
                                <w:spacing w:val="15"/>
                                <w:sz w:val="20"/>
                                <w:szCs w:val="20"/>
                              </w:rPr>
                              <w:t xml:space="preserve">Deputy </w:t>
                            </w:r>
                            <w:proofErr w:type="gramStart"/>
                            <w:r>
                              <w:rPr>
                                <w:rFonts w:ascii="Avenir Next LT Pro Light" w:hAnsi="Avenir Next LT Pro Light"/>
                                <w:i/>
                                <w:iCs/>
                                <w:color w:val="00102B"/>
                                <w:spacing w:val="15"/>
                                <w:sz w:val="20"/>
                                <w:szCs w:val="20"/>
                              </w:rPr>
                              <w:t>CI</w:t>
                            </w:r>
                            <w:r w:rsidR="001B48F2">
                              <w:rPr>
                                <w:rFonts w:ascii="Avenir Next LT Pro Light" w:hAnsi="Avenir Next LT Pro Light"/>
                                <w:i/>
                                <w:iCs/>
                                <w:color w:val="00102B"/>
                                <w:spacing w:val="15"/>
                                <w:sz w:val="20"/>
                                <w:szCs w:val="20"/>
                              </w:rPr>
                              <w:t>O  &amp;</w:t>
                            </w:r>
                            <w:proofErr w:type="gramEnd"/>
                            <w:r w:rsidR="001B48F2">
                              <w:rPr>
                                <w:rFonts w:ascii="Avenir Next LT Pro Light" w:hAnsi="Avenir Next LT Pro Light"/>
                                <w:i/>
                                <w:iCs/>
                                <w:color w:val="00102B"/>
                                <w:spacing w:val="15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6D03A0">
                              <w:rPr>
                                <w:rFonts w:ascii="Avenir Next LT Pro Light" w:hAnsi="Avenir Next LT Pro Light"/>
                                <w:i/>
                                <w:iCs/>
                                <w:color w:val="00102B"/>
                                <w:spacing w:val="15"/>
                                <w:sz w:val="20"/>
                                <w:szCs w:val="20"/>
                              </w:rPr>
                              <w:t>Sr. Endpoint Support Analyst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811A6" id="Text Box 1922814534" o:spid="_x0000_s1035" type="#_x0000_t202" style="position:absolute;margin-left:342.6pt;margin-top:49.05pt;width:260pt;height:52.75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" filled="f" stroked="f" strokeweight=".5pt">
                <v:textbox>
                  <w:txbxContent>
                    <w:p w14:paraId="00A4B0E0" w14:textId="3066DD38" w:rsidR="00277DC9" w:rsidRDefault="004724CA" w:rsidP="00277DC9">
                      <w:pPr>
                        <w:rPr>
                          <w:rFonts w:ascii="Avenir Next LT Pro Light" w:hAnsi="Avenir Next LT Pro Light"/>
                          <w:color w:val="00102B"/>
                          <w:spacing w:val="15"/>
                        </w:rPr>
                      </w:pPr>
                      <w:r>
                        <w:rPr>
                          <w:rFonts w:ascii="Avenir Next LT Pro Light" w:hAnsi="Avenir Next LT Pro Light"/>
                          <w:color w:val="00102B"/>
                          <w:spacing w:val="15"/>
                        </w:rPr>
                        <w:t xml:space="preserve">Jill Albin-Hill &amp; </w:t>
                      </w:r>
                      <w:r w:rsidR="00130982">
                        <w:rPr>
                          <w:rFonts w:ascii="Avenir Next LT Pro Light" w:hAnsi="Avenir Next LT Pro Light"/>
                          <w:color w:val="00102B"/>
                          <w:spacing w:val="15"/>
                        </w:rPr>
                        <w:t>Hannah Carroll</w:t>
                      </w:r>
                    </w:p>
                    <w:p w14:paraId="49223620" w14:textId="1AD6759C" w:rsidR="00277DC9" w:rsidRPr="00277DC9" w:rsidRDefault="002F1586" w:rsidP="00277DC9">
                      <w:pPr>
                        <w:rPr>
                          <w:rFonts w:ascii="Avenir Next LT Pro Light" w:hAnsi="Avenir Next LT Pro Light"/>
                          <w:i/>
                          <w:iCs/>
                          <w:color w:val="00102B"/>
                          <w:spacing w:val="15"/>
                          <w:sz w:val="20"/>
                          <w:szCs w:val="20"/>
                        </w:rPr>
                      </w:pPr>
                      <w:r>
                        <w:rPr>
                          <w:rFonts w:ascii="Avenir Next LT Pro Light" w:hAnsi="Avenir Next LT Pro Light"/>
                          <w:i/>
                          <w:iCs/>
                          <w:color w:val="00102B"/>
                          <w:spacing w:val="15"/>
                          <w:sz w:val="20"/>
                          <w:szCs w:val="20"/>
                        </w:rPr>
                        <w:t xml:space="preserve">Deputy </w:t>
                      </w:r>
                      <w:proofErr w:type="gramStart"/>
                      <w:r>
                        <w:rPr>
                          <w:rFonts w:ascii="Avenir Next LT Pro Light" w:hAnsi="Avenir Next LT Pro Light"/>
                          <w:i/>
                          <w:iCs/>
                          <w:color w:val="00102B"/>
                          <w:spacing w:val="15"/>
                          <w:sz w:val="20"/>
                          <w:szCs w:val="20"/>
                        </w:rPr>
                        <w:t>CI</w:t>
                      </w:r>
                      <w:r w:rsidR="001B48F2">
                        <w:rPr>
                          <w:rFonts w:ascii="Avenir Next LT Pro Light" w:hAnsi="Avenir Next LT Pro Light"/>
                          <w:i/>
                          <w:iCs/>
                          <w:color w:val="00102B"/>
                          <w:spacing w:val="15"/>
                          <w:sz w:val="20"/>
                          <w:szCs w:val="20"/>
                        </w:rPr>
                        <w:t>O  &amp;</w:t>
                      </w:r>
                      <w:proofErr w:type="gramEnd"/>
                      <w:r w:rsidR="001B48F2">
                        <w:rPr>
                          <w:rFonts w:ascii="Avenir Next LT Pro Light" w:hAnsi="Avenir Next LT Pro Light"/>
                          <w:i/>
                          <w:iCs/>
                          <w:color w:val="00102B"/>
                          <w:spacing w:val="15"/>
                          <w:sz w:val="20"/>
                          <w:szCs w:val="20"/>
                        </w:rPr>
                        <w:t xml:space="preserve">  </w:t>
                      </w:r>
                      <w:r w:rsidR="006D03A0">
                        <w:rPr>
                          <w:rFonts w:ascii="Avenir Next LT Pro Light" w:hAnsi="Avenir Next LT Pro Light"/>
                          <w:i/>
                          <w:iCs/>
                          <w:color w:val="00102B"/>
                          <w:spacing w:val="15"/>
                          <w:sz w:val="20"/>
                          <w:szCs w:val="20"/>
                        </w:rPr>
                        <w:t>Sr. Endpoint Support Analyst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802F87" wp14:editId="3715319A">
                <wp:simplePos x="0" y="0"/>
                <wp:positionH relativeFrom="column">
                  <wp:posOffset>358775</wp:posOffset>
                </wp:positionH>
                <wp:positionV relativeFrom="paragraph">
                  <wp:posOffset>598805</wp:posOffset>
                </wp:positionV>
                <wp:extent cx="3327400" cy="320040"/>
                <wp:effectExtent l="0" t="0" r="0" b="3810"/>
                <wp:wrapNone/>
                <wp:docPr id="117" name="Text Box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740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1D4D1B" w14:textId="1D5D38F9" w:rsidR="0069202C" w:rsidRPr="00887E77" w:rsidRDefault="00720B38" w:rsidP="00417880">
                            <w:pPr>
                              <w:rPr>
                                <w:rFonts w:ascii="Avenir Next LT Pro Demi" w:hAnsi="Avenir Next LT Pro Demi"/>
                                <w:b/>
                                <w:bCs/>
                                <w:color w:val="0B2341"/>
                                <w:spacing w:val="24"/>
                              </w:rPr>
                            </w:pPr>
                            <w:r>
                              <w:rPr>
                                <w:rFonts w:ascii="Avenir Next LT Pro Demi" w:hAnsi="Avenir Next LT Pro Demi"/>
                                <w:b/>
                                <w:bCs/>
                                <w:color w:val="0B2341"/>
                                <w:spacing w:val="24"/>
                              </w:rPr>
                              <w:t>Guest Speaker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02F87" id="Text Box 117" o:spid="_x0000_s1036" type="#_x0000_t202" style="position:absolute;margin-left:28.25pt;margin-top:47.15pt;width:262pt;height:25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" filled="f" stroked="f" strokeweight=".5pt">
                <v:textbox>
                  <w:txbxContent>
                    <w:p w14:paraId="0B1D4D1B" w14:textId="1D5D38F9" w:rsidR="0069202C" w:rsidRPr="00887E77" w:rsidRDefault="00720B38" w:rsidP="00417880">
                      <w:pPr>
                        <w:rPr>
                          <w:rFonts w:ascii="Avenir Next LT Pro Demi" w:hAnsi="Avenir Next LT Pro Demi"/>
                          <w:b/>
                          <w:bCs/>
                          <w:color w:val="0B2341"/>
                          <w:spacing w:val="24"/>
                        </w:rPr>
                      </w:pPr>
                      <w:r>
                        <w:rPr>
                          <w:rFonts w:ascii="Avenir Next LT Pro Demi" w:hAnsi="Avenir Next LT Pro Demi"/>
                          <w:b/>
                          <w:bCs/>
                          <w:color w:val="0B2341"/>
                          <w:spacing w:val="24"/>
                        </w:rPr>
                        <w:t>Guest Speaker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E74ABD" wp14:editId="2AB9DB0C">
                <wp:simplePos x="0" y="0"/>
                <wp:positionH relativeFrom="column">
                  <wp:posOffset>361950</wp:posOffset>
                </wp:positionH>
                <wp:positionV relativeFrom="paragraph">
                  <wp:posOffset>24130</wp:posOffset>
                </wp:positionV>
                <wp:extent cx="3327400" cy="36703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7400" cy="367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8F6C9D" w14:textId="0BDBF2DC" w:rsidR="007261B8" w:rsidRPr="00887E77" w:rsidRDefault="00BF59B9" w:rsidP="00417880">
                            <w:pPr>
                              <w:rPr>
                                <w:rFonts w:ascii="Avenir Next LT Pro Demi" w:hAnsi="Avenir Next LT Pro Demi"/>
                                <w:b/>
                                <w:bCs/>
                                <w:color w:val="0B2341"/>
                                <w:spacing w:val="24"/>
                              </w:rPr>
                            </w:pPr>
                            <w:r>
                              <w:rPr>
                                <w:rFonts w:ascii="Avenir Next LT Pro Demi" w:hAnsi="Avenir Next LT Pro Demi"/>
                                <w:b/>
                                <w:bCs/>
                                <w:color w:val="0B2341"/>
                                <w:spacing w:val="24"/>
                              </w:rPr>
                              <w:t>A&amp;P Committee Presentation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74ABD" id="Text Box 18" o:spid="_x0000_s1037" type="#_x0000_t202" style="position:absolute;margin-left:28.5pt;margin-top:1.9pt;width:262pt;height:28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" filled="f" stroked="f" strokeweight=".5pt">
                <v:textbox>
                  <w:txbxContent>
                    <w:p w14:paraId="3C8F6C9D" w14:textId="0BDBF2DC" w:rsidR="007261B8" w:rsidRPr="00887E77" w:rsidRDefault="00BF59B9" w:rsidP="00417880">
                      <w:pPr>
                        <w:rPr>
                          <w:rFonts w:ascii="Avenir Next LT Pro Demi" w:hAnsi="Avenir Next LT Pro Demi"/>
                          <w:b/>
                          <w:bCs/>
                          <w:color w:val="0B2341"/>
                          <w:spacing w:val="24"/>
                        </w:rPr>
                      </w:pPr>
                      <w:r>
                        <w:rPr>
                          <w:rFonts w:ascii="Avenir Next LT Pro Demi" w:hAnsi="Avenir Next LT Pro Demi"/>
                          <w:b/>
                          <w:bCs/>
                          <w:color w:val="0B2341"/>
                          <w:spacing w:val="24"/>
                        </w:rPr>
                        <w:t>A&amp;P Committee Presentation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4AA06F" wp14:editId="7A3051AA">
                <wp:simplePos x="0" y="0"/>
                <wp:positionH relativeFrom="column">
                  <wp:posOffset>3449320</wp:posOffset>
                </wp:positionH>
                <wp:positionV relativeFrom="paragraph">
                  <wp:posOffset>30480</wp:posOffset>
                </wp:positionV>
                <wp:extent cx="2261870" cy="669925"/>
                <wp:effectExtent l="0" t="0" r="0" b="0"/>
                <wp:wrapNone/>
                <wp:docPr id="104" name="Text Box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1870" cy="669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3C0FE8" w14:textId="1E51F898" w:rsidR="00640BB9" w:rsidRDefault="009915EA" w:rsidP="00417880">
                            <w:pPr>
                              <w:rPr>
                                <w:rFonts w:ascii="Avenir Next LT Pro Light" w:hAnsi="Avenir Next LT Pro Light"/>
                                <w:color w:val="00102B"/>
                                <w:spacing w:val="15"/>
                              </w:rPr>
                            </w:pPr>
                            <w:r>
                              <w:rPr>
                                <w:rFonts w:ascii="Avenir Next LT Pro Light" w:hAnsi="Avenir Next LT Pro Light"/>
                                <w:color w:val="00102B"/>
                                <w:spacing w:val="15"/>
                              </w:rPr>
                              <w:t xml:space="preserve">Naomi </w:t>
                            </w:r>
                            <w:r w:rsidR="00277DC9">
                              <w:rPr>
                                <w:rFonts w:ascii="Avenir Next LT Pro Light" w:hAnsi="Avenir Next LT Pro Light"/>
                                <w:color w:val="00102B"/>
                                <w:spacing w:val="15"/>
                              </w:rPr>
                              <w:t>Gehling</w:t>
                            </w:r>
                          </w:p>
                          <w:p w14:paraId="182FAA98" w14:textId="04B57356" w:rsidR="00277DC9" w:rsidRPr="00277DC9" w:rsidRDefault="00277DC9" w:rsidP="00417880">
                            <w:pPr>
                              <w:rPr>
                                <w:rFonts w:ascii="Avenir Next LT Pro Light" w:hAnsi="Avenir Next LT Pro Light"/>
                                <w:i/>
                                <w:iCs/>
                                <w:color w:val="00102B"/>
                                <w:spacing w:val="1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venir Next LT Pro Light" w:hAnsi="Avenir Next LT Pro Light"/>
                                <w:i/>
                                <w:iCs/>
                                <w:color w:val="00102B"/>
                                <w:spacing w:val="15"/>
                                <w:sz w:val="20"/>
                                <w:szCs w:val="20"/>
                              </w:rPr>
                              <w:t>Chair, N&amp;E Committee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AA06F" id="Text Box 104" o:spid="_x0000_s1038" type="#_x0000_t202" style="position:absolute;margin-left:271.6pt;margin-top:2.4pt;width:178.1pt;height:5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" filled="f" stroked="f" strokeweight=".5pt">
                <v:textbox>
                  <w:txbxContent>
                    <w:p w14:paraId="6C3C0FE8" w14:textId="1E51F898" w:rsidR="00640BB9" w:rsidRDefault="009915EA" w:rsidP="00417880">
                      <w:pPr>
                        <w:rPr>
                          <w:rFonts w:ascii="Avenir Next LT Pro Light" w:hAnsi="Avenir Next LT Pro Light"/>
                          <w:color w:val="00102B"/>
                          <w:spacing w:val="15"/>
                        </w:rPr>
                      </w:pPr>
                      <w:r>
                        <w:rPr>
                          <w:rFonts w:ascii="Avenir Next LT Pro Light" w:hAnsi="Avenir Next LT Pro Light"/>
                          <w:color w:val="00102B"/>
                          <w:spacing w:val="15"/>
                        </w:rPr>
                        <w:t xml:space="preserve">Naomi </w:t>
                      </w:r>
                      <w:r w:rsidR="00277DC9">
                        <w:rPr>
                          <w:rFonts w:ascii="Avenir Next LT Pro Light" w:hAnsi="Avenir Next LT Pro Light"/>
                          <w:color w:val="00102B"/>
                          <w:spacing w:val="15"/>
                        </w:rPr>
                        <w:t>Gehling</w:t>
                      </w:r>
                    </w:p>
                    <w:p w14:paraId="182FAA98" w14:textId="04B57356" w:rsidR="00277DC9" w:rsidRPr="00277DC9" w:rsidRDefault="00277DC9" w:rsidP="00417880">
                      <w:pPr>
                        <w:rPr>
                          <w:rFonts w:ascii="Avenir Next LT Pro Light" w:hAnsi="Avenir Next LT Pro Light"/>
                          <w:i/>
                          <w:iCs/>
                          <w:color w:val="00102B"/>
                          <w:spacing w:val="15"/>
                          <w:sz w:val="20"/>
                          <w:szCs w:val="20"/>
                        </w:rPr>
                      </w:pPr>
                      <w:r>
                        <w:rPr>
                          <w:rFonts w:ascii="Avenir Next LT Pro Light" w:hAnsi="Avenir Next LT Pro Light"/>
                          <w:i/>
                          <w:iCs/>
                          <w:color w:val="00102B"/>
                          <w:spacing w:val="15"/>
                          <w:sz w:val="20"/>
                          <w:szCs w:val="20"/>
                        </w:rPr>
                        <w:t>Chair, N&amp;E Committee</w:t>
                      </w:r>
                    </w:p>
                  </w:txbxContent>
                </v:textbox>
              </v:shape>
            </w:pict>
          </mc:Fallback>
        </mc:AlternateContent>
      </w:r>
      <w:r w:rsidRPr="00E6399F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EB75E9" wp14:editId="5A86A337">
                <wp:simplePos x="0" y="0"/>
                <wp:positionH relativeFrom="column">
                  <wp:posOffset>915035</wp:posOffset>
                </wp:positionH>
                <wp:positionV relativeFrom="paragraph">
                  <wp:posOffset>853440</wp:posOffset>
                </wp:positionV>
                <wp:extent cx="4241800" cy="762000"/>
                <wp:effectExtent l="0" t="0" r="0" b="0"/>
                <wp:wrapNone/>
                <wp:docPr id="119" name="Text Box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9215D5" w14:textId="49D2BE00" w:rsidR="0069202C" w:rsidRPr="004724CA" w:rsidRDefault="004724CA" w:rsidP="00417880">
                            <w:pPr>
                              <w:spacing w:line="216" w:lineRule="auto"/>
                              <w:rPr>
                                <w:spacing w:val="1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10"/>
                                <w:sz w:val="20"/>
                                <w:szCs w:val="20"/>
                              </w:rPr>
                              <w:t>Teams Voice Project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B75E9" id="Text Box 119" o:spid="_x0000_s1039" type="#_x0000_t202" style="position:absolute;margin-left:72.05pt;margin-top:67.2pt;width:334pt;height:60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" filled="f" stroked="f" strokeweight=".5pt">
                <v:textbox>
                  <w:txbxContent>
                    <w:p w14:paraId="169215D5" w14:textId="49D2BE00" w:rsidR="0069202C" w:rsidRPr="004724CA" w:rsidRDefault="004724CA" w:rsidP="00417880">
                      <w:pPr>
                        <w:spacing w:line="216" w:lineRule="auto"/>
                        <w:rPr>
                          <w:spacing w:val="10"/>
                          <w:sz w:val="20"/>
                          <w:szCs w:val="20"/>
                        </w:rPr>
                      </w:pPr>
                      <w:r>
                        <w:rPr>
                          <w:spacing w:val="10"/>
                          <w:sz w:val="20"/>
                          <w:szCs w:val="20"/>
                        </w:rPr>
                        <w:t>Teams Voice Project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0355CF" wp14:editId="30DAF21A">
                <wp:simplePos x="0" y="0"/>
                <wp:positionH relativeFrom="column">
                  <wp:posOffset>916940</wp:posOffset>
                </wp:positionH>
                <wp:positionV relativeFrom="paragraph">
                  <wp:posOffset>271780</wp:posOffset>
                </wp:positionV>
                <wp:extent cx="2514600" cy="318135"/>
                <wp:effectExtent l="0" t="0" r="0" b="571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318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08BF01" w14:textId="3CB36AEE" w:rsidR="007261B8" w:rsidRDefault="00277DC9" w:rsidP="00417880">
                            <w:pPr>
                              <w:spacing w:line="216" w:lineRule="auto"/>
                              <w:rPr>
                                <w:spacing w:val="1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10"/>
                                <w:sz w:val="20"/>
                                <w:szCs w:val="20"/>
                              </w:rPr>
                              <w:t>Nominations &amp; Elections Committee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355CF" id="Text Box 20" o:spid="_x0000_s1040" type="#_x0000_t202" style="position:absolute;margin-left:72.2pt;margin-top:21.4pt;width:198pt;height:2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" filled="f" stroked="f" strokeweight=".5pt">
                <v:textbox>
                  <w:txbxContent>
                    <w:p w14:paraId="1608BF01" w14:textId="3CB36AEE" w:rsidR="007261B8" w:rsidRDefault="00277DC9" w:rsidP="00417880">
                      <w:pPr>
                        <w:spacing w:line="216" w:lineRule="auto"/>
                        <w:rPr>
                          <w:spacing w:val="10"/>
                          <w:sz w:val="20"/>
                          <w:szCs w:val="20"/>
                        </w:rPr>
                      </w:pPr>
                      <w:r>
                        <w:rPr>
                          <w:spacing w:val="10"/>
                          <w:sz w:val="20"/>
                          <w:szCs w:val="20"/>
                        </w:rPr>
                        <w:t>Nominations &amp; Elections Committee</w:t>
                      </w:r>
                    </w:p>
                  </w:txbxContent>
                </v:textbox>
              </v:shape>
            </w:pict>
          </mc:Fallback>
        </mc:AlternateContent>
      </w:r>
    </w:p>
    <w:p w14:paraId="7E8FD150" w14:textId="7DD774DF" w:rsidR="00FA7F83" w:rsidRPr="00E6399F" w:rsidRDefault="00FA7F83"/>
    <w:p w14:paraId="6E5DDEE9" w14:textId="747A87BE" w:rsidR="00FA7F83" w:rsidRPr="00E6399F" w:rsidRDefault="00FA7F83"/>
    <w:p w14:paraId="223D8802" w14:textId="127C5A24" w:rsidR="00FA7F83" w:rsidRPr="00E6399F" w:rsidRDefault="00FA7F83"/>
    <w:p w14:paraId="2D9775D7" w14:textId="579FEFCA" w:rsidR="00FA7F83" w:rsidRDefault="00FA7F83"/>
    <w:p w14:paraId="26908D07" w14:textId="6785022B" w:rsidR="00FA7F83" w:rsidRDefault="00FA7F83"/>
    <w:p w14:paraId="127F09CE" w14:textId="79FE5BDE" w:rsidR="00FA7F83" w:rsidRDefault="00FA7F83"/>
    <w:p w14:paraId="2EA7E985" w14:textId="22A465EA" w:rsidR="00FA7F83" w:rsidRDefault="00FA7F83"/>
    <w:p w14:paraId="7AB66A4E" w14:textId="7626A522" w:rsidR="00FA7F83" w:rsidRDefault="00FA7F83"/>
    <w:p w14:paraId="43192E1E" w14:textId="48BC4193" w:rsidR="00FA7F83" w:rsidRDefault="00FA7F83"/>
    <w:p w14:paraId="380B1170" w14:textId="3E5887D7" w:rsidR="00FA7F83" w:rsidRDefault="00FA7F83"/>
    <w:p w14:paraId="1BA8B5AE" w14:textId="6A2D9F1B" w:rsidR="00FA7F83" w:rsidRDefault="00FA7F83"/>
    <w:p w14:paraId="324E8C55" w14:textId="4A645D02" w:rsidR="00FA7F83" w:rsidRDefault="00FA7F83"/>
    <w:p w14:paraId="0A6A7498" w14:textId="7DA62895" w:rsidR="00FA7F83" w:rsidRDefault="00FA7F83"/>
    <w:p w14:paraId="3107AB49" w14:textId="6D96A6E9" w:rsidR="00FA7F83" w:rsidRDefault="00FA7F83"/>
    <w:p w14:paraId="0E42CE9D" w14:textId="77777777" w:rsidR="00FA7F83" w:rsidRDefault="00FA7F83"/>
    <w:p w14:paraId="33FD0E44" w14:textId="77777777" w:rsidR="00FA7F83" w:rsidRDefault="00FA7F83"/>
    <w:p w14:paraId="0E190725" w14:textId="77777777" w:rsidR="00FA7F83" w:rsidRDefault="00FA7F83"/>
    <w:p w14:paraId="7133D202" w14:textId="5E397D1E" w:rsidR="00FA7F83" w:rsidRDefault="00FA7F83"/>
    <w:p w14:paraId="6C0C8013" w14:textId="28C55093" w:rsidR="00FA7F83" w:rsidRDefault="00FA7F83"/>
    <w:p w14:paraId="369A41BA" w14:textId="3A13068A" w:rsidR="00FA7F83" w:rsidRDefault="00FA7F83"/>
    <w:p w14:paraId="56D85AE7" w14:textId="77777777" w:rsidR="00FA7F83" w:rsidRDefault="00FA7F83"/>
    <w:p w14:paraId="4524440F" w14:textId="77777777" w:rsidR="00FA7F83" w:rsidRDefault="00FA7F83"/>
    <w:p w14:paraId="1B53BBC2" w14:textId="77777777" w:rsidR="00FA7F83" w:rsidRDefault="00FA7F83"/>
    <w:p w14:paraId="7656BFD0" w14:textId="77777777" w:rsidR="00FA7F83" w:rsidRDefault="00FA7F83"/>
    <w:p w14:paraId="7909938F" w14:textId="77777777" w:rsidR="00FA7F83" w:rsidRDefault="00C1462C"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742EA55" wp14:editId="7D24799F">
                <wp:simplePos x="0" y="0"/>
                <wp:positionH relativeFrom="column">
                  <wp:posOffset>269875</wp:posOffset>
                </wp:positionH>
                <wp:positionV relativeFrom="paragraph">
                  <wp:posOffset>462915</wp:posOffset>
                </wp:positionV>
                <wp:extent cx="5533390" cy="625475"/>
                <wp:effectExtent l="0" t="0" r="0" b="0"/>
                <wp:wrapNone/>
                <wp:docPr id="195" name="Text Box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3390" cy="625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153815" w14:textId="706B3677" w:rsidR="008A7AFC" w:rsidRPr="00E8604B" w:rsidRDefault="00F77C50" w:rsidP="00417880">
                            <w:pPr>
                              <w:rPr>
                                <w:color w:val="0B2341"/>
                                <w:spacing w:val="15"/>
                              </w:rPr>
                            </w:pPr>
                            <w:r>
                              <w:rPr>
                                <w:color w:val="0B2341"/>
                                <w:spacing w:val="15"/>
                              </w:rPr>
                              <w:t>Anna Thompson</w:t>
                            </w:r>
                          </w:p>
                          <w:p w14:paraId="34157511" w14:textId="28D49858" w:rsidR="00505673" w:rsidRPr="00E8604B" w:rsidRDefault="00F77C50" w:rsidP="00417880">
                            <w:pPr>
                              <w:rPr>
                                <w:color w:val="0B2341"/>
                                <w:spacing w:val="15"/>
                              </w:rPr>
                            </w:pPr>
                            <w:r>
                              <w:rPr>
                                <w:color w:val="0B2341"/>
                                <w:spacing w:val="15"/>
                              </w:rPr>
                              <w:t>970.776.0055</w:t>
                            </w:r>
                            <w:r w:rsidR="00C468FD" w:rsidRPr="00E8604B">
                              <w:rPr>
                                <w:color w:val="0B2341"/>
                                <w:spacing w:val="15"/>
                              </w:rPr>
                              <w:t xml:space="preserve"> | </w:t>
                            </w:r>
                            <w:r>
                              <w:rPr>
                                <w:color w:val="0B2341"/>
                                <w:spacing w:val="15"/>
                              </w:rPr>
                              <w:t>gueriak</w:t>
                            </w:r>
                            <w:r w:rsidR="003E5FA3" w:rsidRPr="00E8604B">
                              <w:rPr>
                                <w:color w:val="0B2341"/>
                                <w:spacing w:val="15"/>
                              </w:rPr>
                              <w:t>@auburn.edu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42EA55" id="Text Box 195" o:spid="_x0000_s1038" type="#_x0000_t202" style="position:absolute;margin-left:21.25pt;margin-top:36.45pt;width:435.7pt;height:49.2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" filled="f" stroked="f" strokeweight=".5pt">
                <v:textbox>
                  <w:txbxContent>
                    <w:p w14:paraId="67153815" w14:textId="706B3677" w:rsidR="008A7AFC" w:rsidRPr="00E8604B" w:rsidRDefault="00F77C50" w:rsidP="00417880">
                      <w:pPr>
                        <w:rPr>
                          <w:color w:val="0B2341"/>
                          <w:spacing w:val="15"/>
                        </w:rPr>
                      </w:pPr>
                      <w:r>
                        <w:rPr>
                          <w:color w:val="0B2341"/>
                          <w:spacing w:val="15"/>
                        </w:rPr>
                        <w:t>Anna Thompson</w:t>
                      </w:r>
                    </w:p>
                    <w:p w14:paraId="34157511" w14:textId="28D49858" w:rsidR="00505673" w:rsidRPr="00E8604B" w:rsidRDefault="00F77C50" w:rsidP="00417880">
                      <w:pPr>
                        <w:rPr>
                          <w:color w:val="0B2341"/>
                          <w:spacing w:val="15"/>
                        </w:rPr>
                      </w:pPr>
                      <w:r>
                        <w:rPr>
                          <w:color w:val="0B2341"/>
                          <w:spacing w:val="15"/>
                        </w:rPr>
                        <w:t>970.776.0055</w:t>
                      </w:r>
                      <w:r w:rsidR="00C468FD" w:rsidRPr="00E8604B">
                        <w:rPr>
                          <w:color w:val="0B2341"/>
                          <w:spacing w:val="15"/>
                        </w:rPr>
                        <w:t xml:space="preserve"> | </w:t>
                      </w:r>
                      <w:r>
                        <w:rPr>
                          <w:color w:val="0B2341"/>
                          <w:spacing w:val="15"/>
                        </w:rPr>
                        <w:t>gueriak</w:t>
                      </w:r>
                      <w:r w:rsidR="003E5FA3" w:rsidRPr="00E8604B">
                        <w:rPr>
                          <w:color w:val="0B2341"/>
                          <w:spacing w:val="15"/>
                        </w:rPr>
                        <w:t>@auburn.edu</w:t>
                      </w:r>
                    </w:p>
                  </w:txbxContent>
                </v:textbox>
              </v:shape>
            </w:pict>
          </mc:Fallback>
        </mc:AlternateContent>
      </w:r>
      <w:r w:rsidRPr="00680D5A">
        <w:rPr>
          <w:noProof/>
          <w:color w:val="E8610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B5AB22F" wp14:editId="6172A4CA">
                <wp:simplePos x="0" y="0"/>
                <wp:positionH relativeFrom="column">
                  <wp:posOffset>-977900</wp:posOffset>
                </wp:positionH>
                <wp:positionV relativeFrom="paragraph">
                  <wp:posOffset>161925</wp:posOffset>
                </wp:positionV>
                <wp:extent cx="5191125" cy="0"/>
                <wp:effectExtent l="0" t="0" r="15875" b="12700"/>
                <wp:wrapNone/>
                <wp:docPr id="54" name="Straight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911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DF713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9A5D71" id="Straight Connector 54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7pt,12.75pt" to="331.7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" strokecolor="#df7136" strokeweight="1pt">
                <v:stroke joinstyle="miter"/>
              </v:line>
            </w:pict>
          </mc:Fallback>
        </mc:AlternateContent>
      </w:r>
    </w:p>
    <w:p w14:paraId="7F6EBEAB" w14:textId="77777777" w:rsidR="00FA7F83" w:rsidRDefault="00C1462C"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628D2FF" wp14:editId="67332C8B">
                <wp:simplePos x="0" y="0"/>
                <wp:positionH relativeFrom="column">
                  <wp:posOffset>255270</wp:posOffset>
                </wp:positionH>
                <wp:positionV relativeFrom="paragraph">
                  <wp:posOffset>73660</wp:posOffset>
                </wp:positionV>
                <wp:extent cx="3208655" cy="318135"/>
                <wp:effectExtent l="0" t="0" r="0" b="0"/>
                <wp:wrapNone/>
                <wp:docPr id="194" name="Text Box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8655" cy="318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5734E8" w14:textId="77777777" w:rsidR="00505673" w:rsidRPr="00887E77" w:rsidRDefault="00C1462C" w:rsidP="00417880">
                            <w:pPr>
                              <w:rPr>
                                <w:rFonts w:ascii="Avenir Next LT Pro Demi" w:hAnsi="Avenir Next LT Pro Demi"/>
                                <w:b/>
                                <w:bCs/>
                                <w:color w:val="0B2341"/>
                                <w:spacing w:val="24"/>
                              </w:rPr>
                            </w:pPr>
                            <w:r w:rsidRPr="00887E77">
                              <w:rPr>
                                <w:rFonts w:ascii="Avenir Next LT Pro Demi" w:hAnsi="Avenir Next LT Pro Demi"/>
                                <w:b/>
                                <w:bCs/>
                                <w:color w:val="0B2341"/>
                                <w:spacing w:val="24"/>
                              </w:rPr>
                              <w:t>Contact</w:t>
                            </w:r>
                            <w:r w:rsidR="00C468FD" w:rsidRPr="00887E77">
                              <w:rPr>
                                <w:rFonts w:ascii="Avenir Next LT Pro Demi" w:hAnsi="Avenir Next LT Pro Demi"/>
                                <w:b/>
                                <w:bCs/>
                                <w:color w:val="0B2341"/>
                                <w:spacing w:val="24"/>
                              </w:rPr>
                              <w:t xml:space="preserve"> </w:t>
                            </w:r>
                            <w:r w:rsidR="008A7AFC" w:rsidRPr="00887E77">
                              <w:rPr>
                                <w:rFonts w:ascii="Avenir Next LT Pro Demi" w:hAnsi="Avenir Next LT Pro Demi"/>
                                <w:b/>
                                <w:bCs/>
                                <w:color w:val="0B2341"/>
                                <w:spacing w:val="24"/>
                              </w:rPr>
                              <w:t>Details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8D2FF" id="Text Box 194" o:spid="_x0000_s1039" type="#_x0000_t202" style="position:absolute;margin-left:20.1pt;margin-top:5.8pt;width:252.65pt;height:25.0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" filled="f" stroked="f" strokeweight=".5pt">
                <v:textbox>
                  <w:txbxContent>
                    <w:p w14:paraId="3D5734E8" w14:textId="77777777" w:rsidR="00505673" w:rsidRPr="00887E77" w:rsidRDefault="00C1462C" w:rsidP="00417880">
                      <w:pPr>
                        <w:rPr>
                          <w:rFonts w:ascii="Avenir Next LT Pro Demi" w:hAnsi="Avenir Next LT Pro Demi"/>
                          <w:b/>
                          <w:bCs/>
                          <w:color w:val="0B2341"/>
                          <w:spacing w:val="24"/>
                        </w:rPr>
                      </w:pPr>
                      <w:r w:rsidRPr="00887E77">
                        <w:rPr>
                          <w:rFonts w:ascii="Avenir Next LT Pro Demi" w:hAnsi="Avenir Next LT Pro Demi"/>
                          <w:b/>
                          <w:bCs/>
                          <w:color w:val="0B2341"/>
                          <w:spacing w:val="24"/>
                        </w:rPr>
                        <w:t>Contact</w:t>
                      </w:r>
                      <w:r w:rsidR="00C468FD" w:rsidRPr="00887E77">
                        <w:rPr>
                          <w:rFonts w:ascii="Avenir Next LT Pro Demi" w:hAnsi="Avenir Next LT Pro Demi"/>
                          <w:b/>
                          <w:bCs/>
                          <w:color w:val="0B2341"/>
                          <w:spacing w:val="24"/>
                        </w:rPr>
                        <w:t xml:space="preserve"> </w:t>
                      </w:r>
                      <w:r w:rsidR="008A7AFC" w:rsidRPr="00887E77">
                        <w:rPr>
                          <w:rFonts w:ascii="Avenir Next LT Pro Demi" w:hAnsi="Avenir Next LT Pro Demi"/>
                          <w:b/>
                          <w:bCs/>
                          <w:color w:val="0B2341"/>
                          <w:spacing w:val="24"/>
                        </w:rPr>
                        <w:t>Details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A7F83">
      <w:headerReference w:type="even" r:id="rId13"/>
      <w:headerReference w:type="default" r:id="rId14"/>
      <w:headerReference w:type="first" r:id="rId15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DE78D" w14:textId="77777777" w:rsidR="007C1B78" w:rsidRDefault="007C1B78">
      <w:r>
        <w:separator/>
      </w:r>
    </w:p>
  </w:endnote>
  <w:endnote w:type="continuationSeparator" w:id="0">
    <w:p w14:paraId="1709EFDA" w14:textId="77777777" w:rsidR="007C1B78" w:rsidRDefault="007C1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BB4E2" w14:textId="77777777" w:rsidR="007C1B78" w:rsidRDefault="007C1B78">
      <w:r>
        <w:separator/>
      </w:r>
    </w:p>
  </w:footnote>
  <w:footnote w:type="continuationSeparator" w:id="0">
    <w:p w14:paraId="285141CA" w14:textId="77777777" w:rsidR="007C1B78" w:rsidRDefault="007C1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77E00" w14:textId="77777777" w:rsidR="00FA7F83" w:rsidRDefault="007C1B78">
    <w:pPr>
      <w:pStyle w:val="Header"/>
    </w:pPr>
    <w:r>
      <w:rPr>
        <w:noProof/>
      </w:rPr>
      <w:pict w14:anchorId="49F24D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434456" o:spid="_x0000_s1027" type="#_x0000_t75" alt="" style="position:absolute;margin-left:0;margin-top:0;width:612pt;height:11in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genda-Option 1_Digital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994DB" w14:textId="77777777" w:rsidR="00FA7F83" w:rsidRDefault="007C1B78">
    <w:pPr>
      <w:pStyle w:val="Header"/>
    </w:pPr>
    <w:r>
      <w:rPr>
        <w:noProof/>
      </w:rPr>
      <w:pict w14:anchorId="6FA2FA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434457" o:spid="_x0000_s1026" type="#_x0000_t75" alt="" style="position:absolute;margin-left:0;margin-top:0;width:612pt;height:11in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genda-Option 1_Digital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199D2" w14:textId="77777777" w:rsidR="00FA7F83" w:rsidRDefault="007C1B78">
    <w:pPr>
      <w:pStyle w:val="Header"/>
    </w:pPr>
    <w:r>
      <w:rPr>
        <w:noProof/>
      </w:rPr>
      <w:pict w14:anchorId="5A6BE0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434455" o:spid="_x0000_s1025" type="#_x0000_t75" alt="" style="position:absolute;margin-left:0;margin-top:0;width:612pt;height:11in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genda-Option 1_Digital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B4A03"/>
    <w:multiLevelType w:val="hybridMultilevel"/>
    <w:tmpl w:val="B630C526"/>
    <w:lvl w:ilvl="0" w:tplc="E1A29E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E56E2B"/>
        <w:sz w:val="24"/>
      </w:rPr>
    </w:lvl>
    <w:lvl w:ilvl="1" w:tplc="A0E4E3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F671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5011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64AE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34B2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908A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B0DE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C050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1932F92"/>
    <w:multiLevelType w:val="hybridMultilevel"/>
    <w:tmpl w:val="9A287F34"/>
    <w:lvl w:ilvl="0" w:tplc="F93E4A2C">
      <w:start w:val="1"/>
      <w:numFmt w:val="bullet"/>
      <w:lvlText w:val=""/>
      <w:lvlJc w:val="left"/>
      <w:pPr>
        <w:ind w:left="144" w:hanging="216"/>
      </w:pPr>
      <w:rPr>
        <w:rFonts w:ascii="Symbol" w:hAnsi="Symbol" w:hint="default"/>
        <w:b w:val="0"/>
        <w:i w:val="0"/>
        <w:color w:val="E56E2B"/>
        <w:sz w:val="18"/>
      </w:rPr>
    </w:lvl>
    <w:lvl w:ilvl="1" w:tplc="E2E4D1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7412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C893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0086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9AE1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BC73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1C25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C4DA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5240D"/>
    <w:multiLevelType w:val="hybridMultilevel"/>
    <w:tmpl w:val="FC70E270"/>
    <w:lvl w:ilvl="0" w:tplc="BFF24C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E56E2B"/>
        <w:sz w:val="24"/>
      </w:rPr>
    </w:lvl>
    <w:lvl w:ilvl="1" w:tplc="123E46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5AF0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860D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DC0D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70C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A498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E2B9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AC0A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83409F8"/>
    <w:multiLevelType w:val="hybridMultilevel"/>
    <w:tmpl w:val="4198F3F8"/>
    <w:lvl w:ilvl="0" w:tplc="E9A647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E56E2B"/>
        <w:sz w:val="24"/>
      </w:rPr>
    </w:lvl>
    <w:lvl w:ilvl="1" w:tplc="30B60A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1650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540D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282E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3A25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E044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C0DD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F063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3B43771"/>
    <w:multiLevelType w:val="hybridMultilevel"/>
    <w:tmpl w:val="BFF6FBEC"/>
    <w:lvl w:ilvl="0" w:tplc="E3F00D6C">
      <w:start w:val="1"/>
      <w:numFmt w:val="bullet"/>
      <w:lvlText w:val=""/>
      <w:lvlJc w:val="left"/>
      <w:pPr>
        <w:ind w:left="144" w:hanging="216"/>
      </w:pPr>
      <w:rPr>
        <w:rFonts w:ascii="Symbol" w:hAnsi="Symbol" w:hint="default"/>
        <w:b w:val="0"/>
        <w:i w:val="0"/>
        <w:color w:val="E56E2B"/>
        <w:sz w:val="18"/>
      </w:rPr>
    </w:lvl>
    <w:lvl w:ilvl="1" w:tplc="4664C6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DEA8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AE21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FC18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549C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96B5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5C0F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8E43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277E5E"/>
    <w:multiLevelType w:val="hybridMultilevel"/>
    <w:tmpl w:val="D2B87F84"/>
    <w:lvl w:ilvl="0" w:tplc="ECD65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E56E2B"/>
        <w:sz w:val="24"/>
      </w:rPr>
    </w:lvl>
    <w:lvl w:ilvl="1" w:tplc="FCF033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6EA9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B64F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6E06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66BD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B4C6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DA31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721E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83B6D1A"/>
    <w:multiLevelType w:val="hybridMultilevel"/>
    <w:tmpl w:val="0DEC60EE"/>
    <w:lvl w:ilvl="0" w:tplc="CA4C7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E56E2B"/>
        <w:sz w:val="24"/>
      </w:rPr>
    </w:lvl>
    <w:lvl w:ilvl="1" w:tplc="E9167A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74C0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CABE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783C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D251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D4E0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70EB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AAA5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FE82C76"/>
    <w:multiLevelType w:val="hybridMultilevel"/>
    <w:tmpl w:val="DF5C8430"/>
    <w:lvl w:ilvl="0" w:tplc="2374A15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  <w:b w:val="0"/>
        <w:i w:val="0"/>
        <w:color w:val="E56E2B"/>
        <w:sz w:val="24"/>
      </w:rPr>
    </w:lvl>
    <w:lvl w:ilvl="1" w:tplc="2C4EF4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2A27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F86E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FCEB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764F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B06B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3EE4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EEA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146487">
    <w:abstractNumId w:val="7"/>
  </w:num>
  <w:num w:numId="2" w16cid:durableId="706493350">
    <w:abstractNumId w:val="3"/>
  </w:num>
  <w:num w:numId="3" w16cid:durableId="1154180276">
    <w:abstractNumId w:val="6"/>
  </w:num>
  <w:num w:numId="4" w16cid:durableId="148523278">
    <w:abstractNumId w:val="0"/>
  </w:num>
  <w:num w:numId="5" w16cid:durableId="1376731516">
    <w:abstractNumId w:val="2"/>
  </w:num>
  <w:num w:numId="6" w16cid:durableId="903759205">
    <w:abstractNumId w:val="5"/>
  </w:num>
  <w:num w:numId="7" w16cid:durableId="1368261439">
    <w:abstractNumId w:val="4"/>
  </w:num>
  <w:num w:numId="8" w16cid:durableId="732851867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A8B"/>
    <w:rsid w:val="00004B29"/>
    <w:rsid w:val="0003245F"/>
    <w:rsid w:val="00060404"/>
    <w:rsid w:val="000B2A48"/>
    <w:rsid w:val="000E6F8D"/>
    <w:rsid w:val="0010023A"/>
    <w:rsid w:val="00100A08"/>
    <w:rsid w:val="0010669F"/>
    <w:rsid w:val="00130982"/>
    <w:rsid w:val="00137E10"/>
    <w:rsid w:val="00145134"/>
    <w:rsid w:val="001475FE"/>
    <w:rsid w:val="00161827"/>
    <w:rsid w:val="00177E04"/>
    <w:rsid w:val="00185AFD"/>
    <w:rsid w:val="001A63E3"/>
    <w:rsid w:val="001B48F2"/>
    <w:rsid w:val="001F210C"/>
    <w:rsid w:val="001F4C64"/>
    <w:rsid w:val="00215CAC"/>
    <w:rsid w:val="00232746"/>
    <w:rsid w:val="0024597A"/>
    <w:rsid w:val="002568E8"/>
    <w:rsid w:val="00267901"/>
    <w:rsid w:val="00277DC9"/>
    <w:rsid w:val="00283B78"/>
    <w:rsid w:val="0028510F"/>
    <w:rsid w:val="002860FE"/>
    <w:rsid w:val="002B6CB5"/>
    <w:rsid w:val="002C20FE"/>
    <w:rsid w:val="002E0AAD"/>
    <w:rsid w:val="002E50BB"/>
    <w:rsid w:val="002F1586"/>
    <w:rsid w:val="003120B0"/>
    <w:rsid w:val="0031542A"/>
    <w:rsid w:val="00317C17"/>
    <w:rsid w:val="00327AE1"/>
    <w:rsid w:val="00370696"/>
    <w:rsid w:val="00382572"/>
    <w:rsid w:val="0038490C"/>
    <w:rsid w:val="00387B42"/>
    <w:rsid w:val="00393C4A"/>
    <w:rsid w:val="003A1701"/>
    <w:rsid w:val="003A308F"/>
    <w:rsid w:val="003C42F0"/>
    <w:rsid w:val="003C673A"/>
    <w:rsid w:val="003D7F36"/>
    <w:rsid w:val="003E136B"/>
    <w:rsid w:val="003E35A7"/>
    <w:rsid w:val="003E5FA3"/>
    <w:rsid w:val="003F7382"/>
    <w:rsid w:val="00412A81"/>
    <w:rsid w:val="00417880"/>
    <w:rsid w:val="00431091"/>
    <w:rsid w:val="00437AEA"/>
    <w:rsid w:val="004433D9"/>
    <w:rsid w:val="00444091"/>
    <w:rsid w:val="0044515C"/>
    <w:rsid w:val="00450D7D"/>
    <w:rsid w:val="00460BB9"/>
    <w:rsid w:val="004724CA"/>
    <w:rsid w:val="00476EA0"/>
    <w:rsid w:val="0048057C"/>
    <w:rsid w:val="004807F3"/>
    <w:rsid w:val="00483A30"/>
    <w:rsid w:val="0048739F"/>
    <w:rsid w:val="00494825"/>
    <w:rsid w:val="004966AA"/>
    <w:rsid w:val="004C3234"/>
    <w:rsid w:val="004C743B"/>
    <w:rsid w:val="004E42F2"/>
    <w:rsid w:val="004F3C42"/>
    <w:rsid w:val="00502D8C"/>
    <w:rsid w:val="00505673"/>
    <w:rsid w:val="00524F3F"/>
    <w:rsid w:val="0053652C"/>
    <w:rsid w:val="00543B64"/>
    <w:rsid w:val="00545568"/>
    <w:rsid w:val="00555852"/>
    <w:rsid w:val="0056601A"/>
    <w:rsid w:val="005857AE"/>
    <w:rsid w:val="005A2F67"/>
    <w:rsid w:val="005A58A4"/>
    <w:rsid w:val="005F509B"/>
    <w:rsid w:val="005F6FAC"/>
    <w:rsid w:val="00612226"/>
    <w:rsid w:val="00612984"/>
    <w:rsid w:val="006147A0"/>
    <w:rsid w:val="00620EEB"/>
    <w:rsid w:val="006320FB"/>
    <w:rsid w:val="00636B0F"/>
    <w:rsid w:val="00640BB9"/>
    <w:rsid w:val="00651011"/>
    <w:rsid w:val="0066103C"/>
    <w:rsid w:val="0067166B"/>
    <w:rsid w:val="00680D5A"/>
    <w:rsid w:val="0069202C"/>
    <w:rsid w:val="0069790A"/>
    <w:rsid w:val="006A248B"/>
    <w:rsid w:val="006A67B9"/>
    <w:rsid w:val="006B4CB5"/>
    <w:rsid w:val="006C5212"/>
    <w:rsid w:val="006C6D06"/>
    <w:rsid w:val="006D03A0"/>
    <w:rsid w:val="006E111D"/>
    <w:rsid w:val="006F03D3"/>
    <w:rsid w:val="006F45A5"/>
    <w:rsid w:val="00704611"/>
    <w:rsid w:val="007062F3"/>
    <w:rsid w:val="007177DD"/>
    <w:rsid w:val="00720B38"/>
    <w:rsid w:val="00720BF1"/>
    <w:rsid w:val="007261B8"/>
    <w:rsid w:val="00750158"/>
    <w:rsid w:val="0075529D"/>
    <w:rsid w:val="00760753"/>
    <w:rsid w:val="00762290"/>
    <w:rsid w:val="00771E51"/>
    <w:rsid w:val="0077270E"/>
    <w:rsid w:val="0077491F"/>
    <w:rsid w:val="0078528C"/>
    <w:rsid w:val="007B2380"/>
    <w:rsid w:val="007C172C"/>
    <w:rsid w:val="007C1B78"/>
    <w:rsid w:val="007C4BD0"/>
    <w:rsid w:val="007C64BB"/>
    <w:rsid w:val="007D588A"/>
    <w:rsid w:val="007E7D2F"/>
    <w:rsid w:val="007F2CCD"/>
    <w:rsid w:val="007F61C0"/>
    <w:rsid w:val="00803CAD"/>
    <w:rsid w:val="008045E1"/>
    <w:rsid w:val="00805901"/>
    <w:rsid w:val="00840051"/>
    <w:rsid w:val="00854678"/>
    <w:rsid w:val="0086159F"/>
    <w:rsid w:val="00887E77"/>
    <w:rsid w:val="008A0381"/>
    <w:rsid w:val="008A0605"/>
    <w:rsid w:val="008A763D"/>
    <w:rsid w:val="008A7AFC"/>
    <w:rsid w:val="008B26FC"/>
    <w:rsid w:val="008C79DF"/>
    <w:rsid w:val="008D0005"/>
    <w:rsid w:val="008D772C"/>
    <w:rsid w:val="008D7807"/>
    <w:rsid w:val="00906C1F"/>
    <w:rsid w:val="00912994"/>
    <w:rsid w:val="00915775"/>
    <w:rsid w:val="0093136E"/>
    <w:rsid w:val="00934926"/>
    <w:rsid w:val="00955C4D"/>
    <w:rsid w:val="009915EA"/>
    <w:rsid w:val="009A6E8C"/>
    <w:rsid w:val="009A7AF9"/>
    <w:rsid w:val="009B52BB"/>
    <w:rsid w:val="009C6159"/>
    <w:rsid w:val="009C6363"/>
    <w:rsid w:val="009E4C23"/>
    <w:rsid w:val="009E5731"/>
    <w:rsid w:val="009E6F4D"/>
    <w:rsid w:val="009F23B2"/>
    <w:rsid w:val="009F2930"/>
    <w:rsid w:val="00A11A8B"/>
    <w:rsid w:val="00A14930"/>
    <w:rsid w:val="00A705DE"/>
    <w:rsid w:val="00A717D0"/>
    <w:rsid w:val="00A74328"/>
    <w:rsid w:val="00A9200E"/>
    <w:rsid w:val="00A95606"/>
    <w:rsid w:val="00AA2618"/>
    <w:rsid w:val="00AB50E2"/>
    <w:rsid w:val="00AC0AA8"/>
    <w:rsid w:val="00AC1FEA"/>
    <w:rsid w:val="00AC616C"/>
    <w:rsid w:val="00AD0361"/>
    <w:rsid w:val="00AE4655"/>
    <w:rsid w:val="00B06E5B"/>
    <w:rsid w:val="00B10559"/>
    <w:rsid w:val="00B55079"/>
    <w:rsid w:val="00B6230D"/>
    <w:rsid w:val="00B67BF9"/>
    <w:rsid w:val="00B75A31"/>
    <w:rsid w:val="00B80EB1"/>
    <w:rsid w:val="00B93A7C"/>
    <w:rsid w:val="00BA4743"/>
    <w:rsid w:val="00BB6FFF"/>
    <w:rsid w:val="00BE2E7F"/>
    <w:rsid w:val="00BE3D5B"/>
    <w:rsid w:val="00BE52C4"/>
    <w:rsid w:val="00BF1372"/>
    <w:rsid w:val="00BF49AA"/>
    <w:rsid w:val="00BF59B9"/>
    <w:rsid w:val="00BF7000"/>
    <w:rsid w:val="00C02237"/>
    <w:rsid w:val="00C042ED"/>
    <w:rsid w:val="00C10E25"/>
    <w:rsid w:val="00C136F9"/>
    <w:rsid w:val="00C1462C"/>
    <w:rsid w:val="00C4036B"/>
    <w:rsid w:val="00C44B2C"/>
    <w:rsid w:val="00C45001"/>
    <w:rsid w:val="00C468FD"/>
    <w:rsid w:val="00C52B57"/>
    <w:rsid w:val="00C561F0"/>
    <w:rsid w:val="00C702F5"/>
    <w:rsid w:val="00C73D28"/>
    <w:rsid w:val="00C74017"/>
    <w:rsid w:val="00C87A15"/>
    <w:rsid w:val="00C91B51"/>
    <w:rsid w:val="00C93FBC"/>
    <w:rsid w:val="00C948C0"/>
    <w:rsid w:val="00CA3282"/>
    <w:rsid w:val="00CB18BD"/>
    <w:rsid w:val="00CD3CE0"/>
    <w:rsid w:val="00D16678"/>
    <w:rsid w:val="00D22D22"/>
    <w:rsid w:val="00D26368"/>
    <w:rsid w:val="00D414A1"/>
    <w:rsid w:val="00D57507"/>
    <w:rsid w:val="00D77E5B"/>
    <w:rsid w:val="00DB7550"/>
    <w:rsid w:val="00DD4760"/>
    <w:rsid w:val="00DF0783"/>
    <w:rsid w:val="00DF1F8B"/>
    <w:rsid w:val="00DF4053"/>
    <w:rsid w:val="00E02154"/>
    <w:rsid w:val="00E24475"/>
    <w:rsid w:val="00E31687"/>
    <w:rsid w:val="00E6399F"/>
    <w:rsid w:val="00E835F0"/>
    <w:rsid w:val="00E86009"/>
    <w:rsid w:val="00E8604B"/>
    <w:rsid w:val="00E86EDD"/>
    <w:rsid w:val="00E96FAA"/>
    <w:rsid w:val="00E97730"/>
    <w:rsid w:val="00EA0137"/>
    <w:rsid w:val="00EB1A20"/>
    <w:rsid w:val="00F059B0"/>
    <w:rsid w:val="00F17B40"/>
    <w:rsid w:val="00F22D82"/>
    <w:rsid w:val="00F24ACE"/>
    <w:rsid w:val="00F448A8"/>
    <w:rsid w:val="00F504FC"/>
    <w:rsid w:val="00F63072"/>
    <w:rsid w:val="00F63172"/>
    <w:rsid w:val="00F77C50"/>
    <w:rsid w:val="00F91521"/>
    <w:rsid w:val="00F93729"/>
    <w:rsid w:val="00FA3D19"/>
    <w:rsid w:val="00FA7F83"/>
    <w:rsid w:val="00FC26A0"/>
    <w:rsid w:val="00FF616C"/>
    <w:rsid w:val="00FF64BF"/>
    <w:rsid w:val="00FF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568FFA"/>
  <w15:chartTrackingRefBased/>
  <w15:docId w15:val="{459AAA78-CB07-4F88-8215-B8F81402B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 Next LT Pro" w:eastAsiaTheme="minorHAnsi" w:hAnsi="Avenir Next LT Pro" w:cs="Times New Roman (Body CS)"/>
        <w:color w:val="6C6C6C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7F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7F83"/>
  </w:style>
  <w:style w:type="paragraph" w:styleId="Footer">
    <w:name w:val="footer"/>
    <w:basedOn w:val="Normal"/>
    <w:link w:val="FooterChar"/>
    <w:uiPriority w:val="99"/>
    <w:unhideWhenUsed/>
    <w:rsid w:val="00FA7F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7F83"/>
  </w:style>
  <w:style w:type="paragraph" w:styleId="ListParagraph">
    <w:name w:val="List Paragraph"/>
    <w:basedOn w:val="Normal"/>
    <w:uiPriority w:val="34"/>
    <w:qFormat/>
    <w:rsid w:val="002E50BB"/>
    <w:pPr>
      <w:ind w:left="720"/>
      <w:contextualSpacing/>
    </w:pPr>
    <w:rPr>
      <w:rFonts w:ascii="Times New Roman" w:eastAsiaTheme="minorEastAsia" w:hAnsi="Times New Roman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4966AA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ds0042\Downloads\Design%20Style%203_Blue%20Side%20Bar%20with%203%20Pillars_Agenda%20Option%20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31153149BBEC44AA09FFA6919FE3F6" ma:contentTypeVersion="16" ma:contentTypeDescription="Create a new document." ma:contentTypeScope="" ma:versionID="9d6e73eebe0d452c24f0f3d0f46693fc">
  <xsd:schema xmlns:xsd="http://www.w3.org/2001/XMLSchema" xmlns:xs="http://www.w3.org/2001/XMLSchema" xmlns:p="http://schemas.microsoft.com/office/2006/metadata/properties" xmlns:ns2="26b318d5-9183-4220-bf41-f10696dc4656" xmlns:ns3="3762bfba-3931-4d54-a91c-0c45dbc78428" targetNamespace="http://schemas.microsoft.com/office/2006/metadata/properties" ma:root="true" ma:fieldsID="9edd327c703bc58e2bd1d569e5152bc5" ns2:_="" ns3:_="">
    <xsd:import namespace="26b318d5-9183-4220-bf41-f10696dc4656"/>
    <xsd:import namespace="3762bfba-3931-4d54-a91c-0c45dbc784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b318d5-9183-4220-bf41-f10696dc46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391cfa4-c574-4da4-88c3-3521f4e97c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62bfba-3931-4d54-a91c-0c45dbc78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cc4d43a-7df5-4006-9f89-3f9ee99a1553}" ma:internalName="TaxCatchAll" ma:showField="CatchAllData" ma:web="3762bfba-3931-4d54-a91c-0c45dbc78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b318d5-9183-4220-bf41-f10696dc4656">
      <Terms xmlns="http://schemas.microsoft.com/office/infopath/2007/PartnerControls"/>
    </lcf76f155ced4ddcb4097134ff3c332f>
    <TaxCatchAll xmlns="3762bfba-3931-4d54-a91c-0c45dbc7842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752FBE0-8F6E-492D-AB3F-BF231F5EC0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240FFD-8D79-46C0-BAE4-6E8F54C880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b318d5-9183-4220-bf41-f10696dc4656"/>
    <ds:schemaRef ds:uri="3762bfba-3931-4d54-a91c-0c45dbc78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DF1AF7-9C10-471B-9562-FBAD94813FC0}">
  <ds:schemaRefs>
    <ds:schemaRef ds:uri="http://schemas.microsoft.com/office/2006/metadata/properties"/>
    <ds:schemaRef ds:uri="http://schemas.microsoft.com/office/infopath/2007/PartnerControls"/>
    <ds:schemaRef ds:uri="26b318d5-9183-4220-bf41-f10696dc4656"/>
    <ds:schemaRef ds:uri="3762bfba-3931-4d54-a91c-0c45dbc78428"/>
  </ds:schemaRefs>
</ds:datastoreItem>
</file>

<file path=customXml/itemProps4.xml><?xml version="1.0" encoding="utf-8"?>
<ds:datastoreItem xmlns:ds="http://schemas.openxmlformats.org/officeDocument/2006/customXml" ds:itemID="{3695F15A-656F-464F-AC97-FEB031CAA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Design Style 3_Blue Side Bar with 3 Pillars_Agenda Option 1</Template>
  <TotalTime>0</TotalTime>
  <Pages>1</Pages>
  <Words>0</Words>
  <Characters>0</Characters>
  <Application>Microsoft Office Word</Application>
  <DocSecurity>0</DocSecurity>
  <Lines>44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Sawyer</dc:creator>
  <cp:lastModifiedBy>Kristin Roberts</cp:lastModifiedBy>
  <cp:revision>2</cp:revision>
  <dcterms:created xsi:type="dcterms:W3CDTF">2026-07-13T10:52:00Z</dcterms:created>
  <dcterms:modified xsi:type="dcterms:W3CDTF">2026-07-13T10:52:00Z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0x0101009231153149BBEC44AA09FFA6919FE3F6</vt:lpwstr>
  </property>
  <property fmtid="{D5CDD505-2E9C-101B-9397-08002B2CF9AE}" pid="3" name="MediaServiceImageTags">
    <vt:lpwstr/>
  </property>
</Properties>
</file>